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9FEC5" w14:textId="77777777" w:rsidR="008D6C5D" w:rsidRDefault="008D6C5D"/>
    <w:p w14:paraId="79FFAE9E" w14:textId="03C2B50D" w:rsidR="00477010" w:rsidRPr="000A3890" w:rsidRDefault="00477010">
      <w:pPr>
        <w:rPr>
          <w:sz w:val="24"/>
          <w:szCs w:val="24"/>
        </w:rPr>
      </w:pPr>
      <w:r w:rsidRPr="000A3890">
        <w:rPr>
          <w:b/>
          <w:sz w:val="24"/>
          <w:szCs w:val="24"/>
        </w:rPr>
        <w:t>Gegevens overledene</w:t>
      </w:r>
      <w:r w:rsidRPr="000A3890">
        <w:rPr>
          <w:sz w:val="24"/>
          <w:szCs w:val="24"/>
        </w:rPr>
        <w:t>:</w:t>
      </w:r>
      <w:r w:rsidRPr="000A3890">
        <w:rPr>
          <w:sz w:val="24"/>
          <w:szCs w:val="24"/>
        </w:rPr>
        <w:tab/>
      </w:r>
      <w:r w:rsidRPr="000A3890">
        <w:rPr>
          <w:sz w:val="24"/>
          <w:szCs w:val="24"/>
        </w:rPr>
        <w:tab/>
      </w:r>
      <w:r w:rsidR="000A3890">
        <w:rPr>
          <w:sz w:val="24"/>
          <w:szCs w:val="24"/>
        </w:rPr>
        <w:t xml:space="preserve">      </w:t>
      </w:r>
      <w:r w:rsidRPr="000A3890">
        <w:rPr>
          <w:b/>
          <w:sz w:val="24"/>
          <w:szCs w:val="24"/>
        </w:rPr>
        <w:t>Dossiernummer:</w:t>
      </w:r>
    </w:p>
    <w:tbl>
      <w:tblPr>
        <w:tblStyle w:val="Tabelraster"/>
        <w:tblpPr w:leftFromText="141" w:rightFromText="141" w:vertAnchor="text" w:tblpY="1"/>
        <w:tblOverlap w:val="never"/>
        <w:tblW w:w="501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0"/>
        <w:gridCol w:w="2907"/>
        <w:gridCol w:w="1616"/>
        <w:gridCol w:w="2097"/>
        <w:gridCol w:w="1456"/>
      </w:tblGrid>
      <w:tr w:rsidR="001845E8" w:rsidRPr="000A3890" w14:paraId="3BCA1F71" w14:textId="77777777" w:rsidTr="00B26682">
        <w:trPr>
          <w:trHeight w:val="326"/>
        </w:trPr>
        <w:sdt>
          <w:sdtPr>
            <w:rPr>
              <w:sz w:val="24"/>
              <w:szCs w:val="24"/>
            </w:rPr>
            <w:id w:val="1621259925"/>
            <w:placeholder>
              <w:docPart w:val="9E97C642DB994E29A576919DA74DE0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43" w:type="pct"/>
                <w:gridSpan w:val="2"/>
                <w:vAlign w:val="bottom"/>
              </w:tcPr>
              <w:p w14:paraId="60DAE88B" w14:textId="77777777" w:rsidR="00650259" w:rsidRPr="000A3890" w:rsidRDefault="00477010" w:rsidP="00B26682">
                <w:pPr>
                  <w:rPr>
                    <w:sz w:val="24"/>
                    <w:szCs w:val="24"/>
                    <w:lang w:bidi="nl-NL"/>
                  </w:rPr>
                </w:pPr>
                <w:r w:rsidRPr="000A3890">
                  <w:rPr>
                    <w:sz w:val="24"/>
                    <w:szCs w:val="24"/>
                    <w:lang w:bidi="nl-NL"/>
                  </w:rPr>
                  <w:t>Voornamen</w:t>
                </w:r>
              </w:p>
            </w:tc>
          </w:sdtContent>
        </w:sdt>
        <w:tc>
          <w:tcPr>
            <w:tcW w:w="2857" w:type="pct"/>
            <w:gridSpan w:val="3"/>
            <w:tcBorders>
              <w:bottom w:val="single" w:sz="4" w:space="0" w:color="auto"/>
            </w:tcBorders>
            <w:vAlign w:val="bottom"/>
          </w:tcPr>
          <w:p w14:paraId="49181428" w14:textId="77777777" w:rsidR="00650259" w:rsidRPr="000A3890" w:rsidRDefault="00650259" w:rsidP="00B26682">
            <w:pPr>
              <w:spacing w:before="240"/>
              <w:rPr>
                <w:sz w:val="24"/>
                <w:szCs w:val="24"/>
              </w:rPr>
            </w:pPr>
          </w:p>
        </w:tc>
      </w:tr>
      <w:tr w:rsidR="001845E8" w:rsidRPr="000A3890" w14:paraId="44CFD9C5" w14:textId="77777777" w:rsidTr="00B26682">
        <w:trPr>
          <w:trHeight w:val="317"/>
        </w:trPr>
        <w:tc>
          <w:tcPr>
            <w:tcW w:w="2143" w:type="pct"/>
            <w:gridSpan w:val="2"/>
            <w:vAlign w:val="bottom"/>
          </w:tcPr>
          <w:p w14:paraId="542514E1" w14:textId="77777777" w:rsidR="00650259" w:rsidRPr="000A3890" w:rsidRDefault="00070FEC" w:rsidP="00B26682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70592894"/>
                <w:placeholder>
                  <w:docPart w:val="A4F03AB8782B4E9A97121E255E051AC2"/>
                </w:placeholder>
                <w:temporary/>
                <w:showingPlcHdr/>
                <w15:appearance w15:val="hidden"/>
              </w:sdtPr>
              <w:sdtEndPr/>
              <w:sdtContent>
                <w:r w:rsidR="00346DE2" w:rsidRPr="000A3890">
                  <w:rPr>
                    <w:sz w:val="24"/>
                    <w:szCs w:val="24"/>
                    <w:lang w:bidi="nl-NL"/>
                  </w:rPr>
                  <w:t>Achternaam</w:t>
                </w:r>
              </w:sdtContent>
            </w:sdt>
          </w:p>
        </w:tc>
        <w:tc>
          <w:tcPr>
            <w:tcW w:w="2857" w:type="pct"/>
            <w:gridSpan w:val="3"/>
            <w:tcBorders>
              <w:bottom w:val="single" w:sz="4" w:space="0" w:color="auto"/>
            </w:tcBorders>
            <w:vAlign w:val="bottom"/>
          </w:tcPr>
          <w:p w14:paraId="2D9EEBFB" w14:textId="77777777" w:rsidR="00650259" w:rsidRPr="000A3890" w:rsidRDefault="00650259" w:rsidP="00B26682">
            <w:pPr>
              <w:spacing w:before="240"/>
              <w:rPr>
                <w:sz w:val="24"/>
                <w:szCs w:val="24"/>
              </w:rPr>
            </w:pPr>
          </w:p>
        </w:tc>
      </w:tr>
      <w:tr w:rsidR="001845E8" w:rsidRPr="000A3890" w14:paraId="4344FBC6" w14:textId="77777777" w:rsidTr="00B26682">
        <w:trPr>
          <w:trHeight w:val="326"/>
        </w:trPr>
        <w:sdt>
          <w:sdtPr>
            <w:rPr>
              <w:sz w:val="24"/>
              <w:szCs w:val="24"/>
            </w:rPr>
            <w:id w:val="572943512"/>
            <w:placeholder>
              <w:docPart w:val="C3B42745D1994B1786C52C982703836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43" w:type="pct"/>
                <w:gridSpan w:val="2"/>
                <w:vAlign w:val="bottom"/>
              </w:tcPr>
              <w:p w14:paraId="74E22F62" w14:textId="77777777" w:rsidR="00650259" w:rsidRPr="000A3890" w:rsidRDefault="008D6C5D" w:rsidP="00B26682">
                <w:pPr>
                  <w:rPr>
                    <w:sz w:val="24"/>
                    <w:szCs w:val="24"/>
                  </w:rPr>
                </w:pPr>
                <w:r w:rsidRPr="000A3890">
                  <w:rPr>
                    <w:sz w:val="24"/>
                    <w:szCs w:val="24"/>
                  </w:rPr>
                  <w:t>Voornamen</w:t>
                </w:r>
              </w:p>
            </w:tc>
          </w:sdtContent>
        </w:sdt>
        <w:tc>
          <w:tcPr>
            <w:tcW w:w="2857" w:type="pct"/>
            <w:gridSpan w:val="3"/>
            <w:tcBorders>
              <w:bottom w:val="single" w:sz="4" w:space="0" w:color="auto"/>
            </w:tcBorders>
            <w:vAlign w:val="bottom"/>
          </w:tcPr>
          <w:p w14:paraId="1DBC12F8" w14:textId="77777777" w:rsidR="000A3890" w:rsidRDefault="000A3890" w:rsidP="00B26682">
            <w:pPr>
              <w:spacing w:before="240"/>
              <w:rPr>
                <w:b/>
                <w:sz w:val="24"/>
                <w:szCs w:val="24"/>
              </w:rPr>
            </w:pPr>
          </w:p>
          <w:p w14:paraId="614AC3EE" w14:textId="17F7EFED" w:rsidR="00F87835" w:rsidRPr="000A3890" w:rsidRDefault="00F87835" w:rsidP="00B26682">
            <w:pPr>
              <w:spacing w:before="240"/>
              <w:rPr>
                <w:b/>
                <w:sz w:val="24"/>
                <w:szCs w:val="24"/>
              </w:rPr>
            </w:pPr>
            <w:r w:rsidRPr="000A3890">
              <w:rPr>
                <w:b/>
                <w:sz w:val="24"/>
                <w:szCs w:val="24"/>
              </w:rPr>
              <w:t>Gegevens opdrachtgever</w:t>
            </w:r>
            <w:r w:rsidR="00EA67BC" w:rsidRPr="000A3890">
              <w:rPr>
                <w:b/>
                <w:sz w:val="24"/>
                <w:szCs w:val="24"/>
              </w:rPr>
              <w:t>:</w:t>
            </w:r>
            <w:r w:rsidR="00DB30D1" w:rsidRPr="000A3890">
              <w:rPr>
                <w:b/>
                <w:sz w:val="24"/>
                <w:szCs w:val="24"/>
              </w:rPr>
              <w:t xml:space="preserve"> </w:t>
            </w:r>
          </w:p>
          <w:p w14:paraId="0C4B63EC" w14:textId="77777777" w:rsidR="00F87835" w:rsidRPr="000A3890" w:rsidRDefault="00F87835" w:rsidP="00B26682">
            <w:pPr>
              <w:spacing w:before="240"/>
              <w:rPr>
                <w:sz w:val="24"/>
                <w:szCs w:val="24"/>
              </w:rPr>
            </w:pPr>
          </w:p>
        </w:tc>
      </w:tr>
      <w:tr w:rsidR="001845E8" w:rsidRPr="000A3890" w14:paraId="3DF692FF" w14:textId="77777777" w:rsidTr="00B26682">
        <w:trPr>
          <w:trHeight w:val="326"/>
        </w:trPr>
        <w:tc>
          <w:tcPr>
            <w:tcW w:w="2143" w:type="pct"/>
            <w:gridSpan w:val="2"/>
            <w:vAlign w:val="bottom"/>
          </w:tcPr>
          <w:p w14:paraId="487BA6C2" w14:textId="77777777" w:rsidR="00F87835" w:rsidRPr="000A3890" w:rsidRDefault="00F87835" w:rsidP="00B26682">
            <w:pPr>
              <w:rPr>
                <w:sz w:val="24"/>
                <w:szCs w:val="24"/>
              </w:rPr>
            </w:pPr>
          </w:p>
        </w:tc>
        <w:tc>
          <w:tcPr>
            <w:tcW w:w="2857" w:type="pct"/>
            <w:gridSpan w:val="3"/>
            <w:tcBorders>
              <w:bottom w:val="single" w:sz="4" w:space="0" w:color="auto"/>
            </w:tcBorders>
            <w:vAlign w:val="bottom"/>
          </w:tcPr>
          <w:p w14:paraId="4AB9336C" w14:textId="77777777" w:rsidR="00F87835" w:rsidRPr="000A3890" w:rsidRDefault="00F87835" w:rsidP="00B26682">
            <w:pPr>
              <w:spacing w:before="240"/>
              <w:rPr>
                <w:sz w:val="24"/>
                <w:szCs w:val="24"/>
              </w:rPr>
            </w:pPr>
          </w:p>
        </w:tc>
      </w:tr>
      <w:tr w:rsidR="001845E8" w:rsidRPr="000A3890" w14:paraId="50D61BE1" w14:textId="77777777" w:rsidTr="00B26682">
        <w:trPr>
          <w:trHeight w:val="426"/>
        </w:trPr>
        <w:sdt>
          <w:sdtPr>
            <w:rPr>
              <w:sz w:val="24"/>
              <w:szCs w:val="24"/>
            </w:rPr>
            <w:id w:val="-521243642"/>
            <w:placeholder>
              <w:docPart w:val="7BDCAB3602F040A7A13048BDD1CF312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43" w:type="pct"/>
                <w:gridSpan w:val="2"/>
                <w:vAlign w:val="bottom"/>
              </w:tcPr>
              <w:p w14:paraId="37721588" w14:textId="77777777" w:rsidR="00650259" w:rsidRPr="000A3890" w:rsidRDefault="008D6C5D" w:rsidP="00B26682">
                <w:pPr>
                  <w:rPr>
                    <w:sz w:val="24"/>
                    <w:szCs w:val="24"/>
                  </w:rPr>
                </w:pPr>
                <w:r w:rsidRPr="000A3890">
                  <w:rPr>
                    <w:sz w:val="24"/>
                    <w:szCs w:val="24"/>
                    <w:lang w:bidi="nl-NL"/>
                  </w:rPr>
                  <w:t>Achternaam</w:t>
                </w:r>
              </w:p>
            </w:tc>
          </w:sdtContent>
        </w:sdt>
        <w:tc>
          <w:tcPr>
            <w:tcW w:w="2857" w:type="pct"/>
            <w:gridSpan w:val="3"/>
            <w:tcBorders>
              <w:bottom w:val="single" w:sz="4" w:space="0" w:color="auto"/>
            </w:tcBorders>
            <w:vAlign w:val="bottom"/>
          </w:tcPr>
          <w:p w14:paraId="2EB0D487" w14:textId="77777777" w:rsidR="00650259" w:rsidRPr="000A3890" w:rsidRDefault="00650259" w:rsidP="00B26682">
            <w:pPr>
              <w:spacing w:before="240"/>
              <w:rPr>
                <w:sz w:val="24"/>
                <w:szCs w:val="24"/>
              </w:rPr>
            </w:pPr>
          </w:p>
        </w:tc>
      </w:tr>
      <w:tr w:rsidR="00182F2A" w:rsidRPr="000A3890" w14:paraId="096D6A7E" w14:textId="77777777" w:rsidTr="001845E8">
        <w:trPr>
          <w:trHeight w:val="434"/>
        </w:trPr>
        <w:sdt>
          <w:sdtPr>
            <w:rPr>
              <w:sz w:val="24"/>
              <w:szCs w:val="24"/>
            </w:rPr>
            <w:id w:val="83577009"/>
            <w:placeholder>
              <w:docPart w:val="268C70CFA7924B4B8A4D9BE83DD7D9A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43" w:type="pct"/>
                <w:gridSpan w:val="2"/>
                <w:vAlign w:val="bottom"/>
              </w:tcPr>
              <w:p w14:paraId="40F8629A" w14:textId="77777777" w:rsidR="00650259" w:rsidRPr="000A3890" w:rsidRDefault="00346DE2" w:rsidP="00B26682">
                <w:pPr>
                  <w:rPr>
                    <w:sz w:val="24"/>
                    <w:szCs w:val="24"/>
                  </w:rPr>
                </w:pPr>
                <w:r w:rsidRPr="000A3890">
                  <w:rPr>
                    <w:sz w:val="24"/>
                    <w:szCs w:val="24"/>
                    <w:lang w:bidi="nl-NL"/>
                  </w:rPr>
                  <w:t>Telefoon thuis</w:t>
                </w:r>
              </w:p>
            </w:tc>
          </w:sdtContent>
        </w:sdt>
        <w:tc>
          <w:tcPr>
            <w:tcW w:w="893" w:type="pct"/>
            <w:tcBorders>
              <w:bottom w:val="single" w:sz="4" w:space="0" w:color="auto"/>
            </w:tcBorders>
            <w:vAlign w:val="bottom"/>
          </w:tcPr>
          <w:p w14:paraId="13EB7BF3" w14:textId="77777777" w:rsidR="00650259" w:rsidRPr="000A3890" w:rsidRDefault="00650259" w:rsidP="00B26682">
            <w:pPr>
              <w:spacing w:before="24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074967882"/>
            <w:placeholder>
              <w:docPart w:val="14F036680B694774B35155E25D4081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59" w:type="pct"/>
                <w:vAlign w:val="bottom"/>
              </w:tcPr>
              <w:p w14:paraId="4BFED020" w14:textId="77777777" w:rsidR="00650259" w:rsidRPr="000A3890" w:rsidRDefault="00346DE2" w:rsidP="00B26682">
                <w:pPr>
                  <w:rPr>
                    <w:sz w:val="24"/>
                    <w:szCs w:val="24"/>
                  </w:rPr>
                </w:pPr>
                <w:r w:rsidRPr="000A3890">
                  <w:rPr>
                    <w:sz w:val="24"/>
                    <w:szCs w:val="24"/>
                    <w:lang w:bidi="nl-NL"/>
                  </w:rPr>
                  <w:t>Mobiele telefoon</w:t>
                </w:r>
              </w:p>
            </w:tc>
          </w:sdtContent>
        </w:sdt>
        <w:tc>
          <w:tcPr>
            <w:tcW w:w="805" w:type="pct"/>
            <w:tcBorders>
              <w:bottom w:val="single" w:sz="4" w:space="0" w:color="auto"/>
            </w:tcBorders>
            <w:vAlign w:val="bottom"/>
          </w:tcPr>
          <w:p w14:paraId="098333F8" w14:textId="77777777" w:rsidR="00650259" w:rsidRPr="000A3890" w:rsidRDefault="00650259" w:rsidP="00B26682">
            <w:pPr>
              <w:spacing w:before="240"/>
              <w:rPr>
                <w:sz w:val="24"/>
                <w:szCs w:val="24"/>
              </w:rPr>
            </w:pPr>
          </w:p>
        </w:tc>
      </w:tr>
      <w:tr w:rsidR="001845E8" w:rsidRPr="000A3890" w14:paraId="3CC50279" w14:textId="77777777" w:rsidTr="00B26682">
        <w:trPr>
          <w:trHeight w:val="326"/>
        </w:trPr>
        <w:sdt>
          <w:sdtPr>
            <w:rPr>
              <w:sz w:val="24"/>
              <w:szCs w:val="24"/>
            </w:rPr>
            <w:id w:val="-965116832"/>
            <w:placeholder>
              <w:docPart w:val="405AA3C1F213420DA15912E8FB0B48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43" w:type="pct"/>
                <w:gridSpan w:val="2"/>
                <w:vAlign w:val="bottom"/>
              </w:tcPr>
              <w:p w14:paraId="459B1C7F" w14:textId="77777777" w:rsidR="00650259" w:rsidRPr="000A3890" w:rsidRDefault="00346DE2" w:rsidP="00B26682">
                <w:pPr>
                  <w:rPr>
                    <w:sz w:val="24"/>
                    <w:szCs w:val="24"/>
                  </w:rPr>
                </w:pPr>
                <w:r w:rsidRPr="000A3890">
                  <w:rPr>
                    <w:sz w:val="24"/>
                    <w:szCs w:val="24"/>
                    <w:lang w:bidi="nl-NL"/>
                  </w:rPr>
                  <w:t>E-mail</w:t>
                </w:r>
              </w:p>
            </w:tc>
          </w:sdtContent>
        </w:sdt>
        <w:tc>
          <w:tcPr>
            <w:tcW w:w="2857" w:type="pct"/>
            <w:gridSpan w:val="3"/>
            <w:tcBorders>
              <w:bottom w:val="single" w:sz="4" w:space="0" w:color="auto"/>
            </w:tcBorders>
            <w:vAlign w:val="bottom"/>
          </w:tcPr>
          <w:p w14:paraId="6AA0FADE" w14:textId="77777777" w:rsidR="00650259" w:rsidRPr="000A3890" w:rsidRDefault="00650259" w:rsidP="00B26682">
            <w:pPr>
              <w:spacing w:before="240"/>
              <w:rPr>
                <w:sz w:val="24"/>
                <w:szCs w:val="24"/>
              </w:rPr>
            </w:pPr>
          </w:p>
        </w:tc>
      </w:tr>
      <w:tr w:rsidR="001845E8" w:rsidRPr="000A3890" w14:paraId="3247EDC7" w14:textId="77777777" w:rsidTr="00B26682">
        <w:trPr>
          <w:trHeight w:val="30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6CFC9E0B" w14:textId="77777777" w:rsidR="00650259" w:rsidRPr="000A3890" w:rsidRDefault="00650259" w:rsidP="00B26682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1845E8" w:rsidRPr="001845E8" w14:paraId="36CBB82E" w14:textId="77777777" w:rsidTr="00B26682">
        <w:trPr>
          <w:trHeight w:val="30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0C79C6C9" w14:textId="77777777" w:rsidR="008D6C5D" w:rsidRPr="001845E8" w:rsidRDefault="008D6C5D" w:rsidP="00B26682">
            <w:pPr>
              <w:spacing w:before="240"/>
            </w:pPr>
          </w:p>
        </w:tc>
      </w:tr>
      <w:tr w:rsidR="001845E8" w:rsidRPr="001845E8" w14:paraId="6A556BF6" w14:textId="77777777" w:rsidTr="00B26682">
        <w:trPr>
          <w:trHeight w:val="568"/>
        </w:trPr>
        <w:tc>
          <w:tcPr>
            <w:tcW w:w="5000" w:type="pct"/>
            <w:gridSpan w:val="5"/>
            <w:vAlign w:val="bottom"/>
          </w:tcPr>
          <w:p w14:paraId="4065882A" w14:textId="77777777" w:rsidR="008D6C5D" w:rsidRPr="000A3890" w:rsidRDefault="00D00E50" w:rsidP="00B26682">
            <w:pPr>
              <w:spacing w:before="240"/>
              <w:rPr>
                <w:sz w:val="24"/>
                <w:szCs w:val="24"/>
              </w:rPr>
            </w:pPr>
            <w:r w:rsidRPr="000A3890">
              <w:rPr>
                <w:sz w:val="24"/>
                <w:szCs w:val="24"/>
              </w:rPr>
              <w:t xml:space="preserve">Aantal rouwkaarten: </w:t>
            </w:r>
          </w:p>
          <w:p w14:paraId="122589BA" w14:textId="4885AB9F" w:rsidR="00EA67BC" w:rsidRPr="00D00E50" w:rsidRDefault="008D6C5D" w:rsidP="00B26682">
            <w:pPr>
              <w:spacing w:before="240"/>
            </w:pPr>
            <w:r w:rsidRPr="000A3890">
              <w:rPr>
                <w:sz w:val="24"/>
                <w:szCs w:val="24"/>
              </w:rPr>
              <w:t>Nummer van de rouwkaart:</w:t>
            </w:r>
            <w:r w:rsidR="00D00E50">
              <w:br/>
            </w:r>
            <w:r w:rsidR="00EA67BC" w:rsidRPr="001845E8">
              <w:rPr>
                <w:b/>
              </w:rPr>
              <w:br/>
            </w:r>
            <w:r w:rsidR="00EA67BC" w:rsidRPr="001845E8">
              <w:rPr>
                <w:sz w:val="20"/>
                <w:szCs w:val="20"/>
              </w:rPr>
              <w:t>(een eigen afbeelding mag ook, deze dient u aan te lever</w:t>
            </w:r>
            <w:r w:rsidR="000A3890">
              <w:rPr>
                <w:sz w:val="20"/>
                <w:szCs w:val="20"/>
              </w:rPr>
              <w:t xml:space="preserve"> via info@</w:t>
            </w:r>
            <w:r w:rsidR="00F97945" w:rsidRPr="00F97945">
              <w:rPr>
                <w:sz w:val="20"/>
                <w:szCs w:val="20"/>
              </w:rPr>
              <w:t>goedkopecrematiein-nederland</w:t>
            </w:r>
            <w:r w:rsidR="000A3890">
              <w:rPr>
                <w:sz w:val="20"/>
                <w:szCs w:val="20"/>
              </w:rPr>
              <w:t>.nl</w:t>
            </w:r>
            <w:r w:rsidR="00EA67BC" w:rsidRPr="001845E8">
              <w:rPr>
                <w:sz w:val="20"/>
                <w:szCs w:val="20"/>
              </w:rPr>
              <w:br/>
              <w:t>Hier zijn wel 75,00 euro extra opmaakkosten aan verbonden)</w:t>
            </w:r>
          </w:p>
          <w:p w14:paraId="45216F93" w14:textId="77777777" w:rsidR="00EA67BC" w:rsidRPr="001845E8" w:rsidRDefault="00EA67BC" w:rsidP="00B26682">
            <w:pPr>
              <w:spacing w:before="240"/>
              <w:rPr>
                <w:sz w:val="20"/>
                <w:szCs w:val="20"/>
              </w:rPr>
            </w:pPr>
          </w:p>
          <w:p w14:paraId="2EC22D6D" w14:textId="77777777" w:rsidR="00D00E50" w:rsidRPr="001845E8" w:rsidRDefault="00070FEC" w:rsidP="00B26682">
            <w:pPr>
              <w:spacing w:before="240"/>
            </w:pPr>
            <w:sdt>
              <w:sdtPr>
                <w:rPr>
                  <w:sz w:val="24"/>
                  <w:szCs w:val="24"/>
                </w:rPr>
                <w:id w:val="1576013153"/>
                <w:placeholder>
                  <w:docPart w:val="0BA268BEADC84CD7AC9BBF9E6B7E6251"/>
                </w:placeholder>
                <w:showingPlcHdr/>
                <w15:appearance w15:val="hidden"/>
              </w:sdtPr>
              <w:sdtEndPr>
                <w:rPr>
                  <w:sz w:val="28"/>
                  <w:szCs w:val="28"/>
                </w:rPr>
              </w:sdtEndPr>
              <w:sdtContent>
                <w:r w:rsidR="008D6C5D" w:rsidRPr="000A3890">
                  <w:rPr>
                    <w:sz w:val="24"/>
                    <w:szCs w:val="24"/>
                  </w:rPr>
                  <w:t>Korte vragen over de opmaak van de kaart</w:t>
                </w:r>
                <w:r w:rsidR="008D6C5D" w:rsidRPr="000A3890">
                  <w:rPr>
                    <w:spacing w:val="-6"/>
                    <w:sz w:val="24"/>
                    <w:szCs w:val="24"/>
                    <w:lang w:bidi="nl-NL"/>
                  </w:rPr>
                  <w:t>:</w:t>
                </w:r>
              </w:sdtContent>
            </w:sdt>
            <w:r w:rsidR="00D00E50">
              <w:br/>
            </w:r>
            <w:r w:rsidR="00D00E50" w:rsidRPr="00D00E50">
              <w:rPr>
                <w:sz w:val="20"/>
                <w:szCs w:val="20"/>
              </w:rPr>
              <w:t>(Met u muis midden op het vakje staat een tweemaal aanklikken)</w:t>
            </w:r>
            <w:r w:rsidR="00D00E50">
              <w:rPr>
                <w:sz w:val="20"/>
                <w:szCs w:val="20"/>
              </w:rPr>
              <w:br/>
            </w:r>
          </w:p>
        </w:tc>
      </w:tr>
      <w:tr w:rsidR="001845E8" w:rsidRPr="000A3890" w14:paraId="0B7958BD" w14:textId="77777777" w:rsidTr="00B26682">
        <w:trPr>
          <w:trHeight w:val="275"/>
        </w:trPr>
        <w:tc>
          <w:tcPr>
            <w:tcW w:w="536" w:type="pct"/>
          </w:tcPr>
          <w:p w14:paraId="6A1BB380" w14:textId="77777777" w:rsidR="008D6C5D" w:rsidRPr="001845E8" w:rsidRDefault="008D6C5D" w:rsidP="00B26682">
            <w:pPr>
              <w:spacing w:before="120"/>
              <w:ind w:left="432"/>
              <w:rPr>
                <w:sz w:val="36"/>
              </w:rPr>
            </w:pPr>
            <w:r w:rsidRPr="001845E8">
              <w:rPr>
                <w:sz w:val="36"/>
                <w:lang w:bidi="nl-NL"/>
              </w:rPr>
              <w:sym w:font="Wingdings 2" w:char="F0A3"/>
            </w:r>
          </w:p>
        </w:tc>
        <w:tc>
          <w:tcPr>
            <w:tcW w:w="4464" w:type="pct"/>
            <w:gridSpan w:val="4"/>
            <w:vAlign w:val="bottom"/>
          </w:tcPr>
          <w:p w14:paraId="43C22E5C" w14:textId="77777777" w:rsidR="008D6C5D" w:rsidRPr="000A3890" w:rsidRDefault="008D6C5D" w:rsidP="00B26682">
            <w:pPr>
              <w:rPr>
                <w:sz w:val="24"/>
                <w:szCs w:val="24"/>
              </w:rPr>
            </w:pPr>
            <w:r w:rsidRPr="000A3890">
              <w:rPr>
                <w:sz w:val="24"/>
                <w:szCs w:val="24"/>
              </w:rPr>
              <w:t>Naam op de voorkant</w:t>
            </w:r>
            <w:r w:rsidR="00DB30D1" w:rsidRPr="000A3890">
              <w:rPr>
                <w:sz w:val="24"/>
                <w:szCs w:val="24"/>
              </w:rPr>
              <w:t>?</w:t>
            </w:r>
            <w:r w:rsidR="00706399" w:rsidRPr="000A3890">
              <w:rPr>
                <w:sz w:val="24"/>
                <w:szCs w:val="24"/>
              </w:rPr>
              <w:t xml:space="preserve">  </w:t>
            </w:r>
          </w:p>
        </w:tc>
      </w:tr>
      <w:tr w:rsidR="001845E8" w:rsidRPr="000A3890" w14:paraId="7C6B207C" w14:textId="77777777" w:rsidTr="00B26682">
        <w:trPr>
          <w:trHeight w:val="275"/>
        </w:trPr>
        <w:tc>
          <w:tcPr>
            <w:tcW w:w="536" w:type="pct"/>
          </w:tcPr>
          <w:p w14:paraId="494E11EB" w14:textId="77777777" w:rsidR="008D6C5D" w:rsidRPr="001845E8" w:rsidRDefault="008D6C5D" w:rsidP="00B26682">
            <w:pPr>
              <w:spacing w:before="120"/>
              <w:ind w:left="432"/>
              <w:rPr>
                <w:sz w:val="36"/>
              </w:rPr>
            </w:pPr>
            <w:r w:rsidRPr="001845E8">
              <w:rPr>
                <w:sz w:val="36"/>
                <w:lang w:bidi="nl-NL"/>
              </w:rPr>
              <w:sym w:font="Wingdings 2" w:char="F0A3"/>
            </w:r>
          </w:p>
        </w:tc>
        <w:tc>
          <w:tcPr>
            <w:tcW w:w="4464" w:type="pct"/>
            <w:gridSpan w:val="4"/>
            <w:vAlign w:val="bottom"/>
          </w:tcPr>
          <w:p w14:paraId="5312343E" w14:textId="77777777" w:rsidR="008D6C5D" w:rsidRPr="000A3890" w:rsidRDefault="008D6C5D" w:rsidP="00B26682">
            <w:pPr>
              <w:rPr>
                <w:sz w:val="24"/>
                <w:szCs w:val="24"/>
              </w:rPr>
            </w:pPr>
            <w:r w:rsidRPr="000A3890">
              <w:rPr>
                <w:sz w:val="24"/>
                <w:szCs w:val="24"/>
              </w:rPr>
              <w:t>Geboortejaar en sterfjaar op de voorkant</w:t>
            </w:r>
            <w:r w:rsidR="00DB30D1" w:rsidRPr="000A3890">
              <w:rPr>
                <w:sz w:val="24"/>
                <w:szCs w:val="24"/>
              </w:rPr>
              <w:t>?</w:t>
            </w:r>
          </w:p>
        </w:tc>
      </w:tr>
      <w:tr w:rsidR="001845E8" w:rsidRPr="000A3890" w14:paraId="4970EEB5" w14:textId="77777777" w:rsidTr="00B26682">
        <w:trPr>
          <w:trHeight w:val="284"/>
        </w:trPr>
        <w:tc>
          <w:tcPr>
            <w:tcW w:w="536" w:type="pct"/>
          </w:tcPr>
          <w:p w14:paraId="34CA3FD1" w14:textId="77777777" w:rsidR="008D6C5D" w:rsidRPr="001845E8" w:rsidRDefault="008D6C5D" w:rsidP="00B26682">
            <w:pPr>
              <w:spacing w:before="120"/>
              <w:ind w:left="432"/>
              <w:rPr>
                <w:sz w:val="36"/>
              </w:rPr>
            </w:pPr>
            <w:r w:rsidRPr="001845E8">
              <w:rPr>
                <w:sz w:val="36"/>
                <w:lang w:bidi="nl-NL"/>
              </w:rPr>
              <w:sym w:font="Wingdings 2" w:char="F0A3"/>
            </w:r>
          </w:p>
        </w:tc>
        <w:tc>
          <w:tcPr>
            <w:tcW w:w="4464" w:type="pct"/>
            <w:gridSpan w:val="4"/>
            <w:vAlign w:val="bottom"/>
          </w:tcPr>
          <w:p w14:paraId="4DFEF7B0" w14:textId="77777777" w:rsidR="008D6C5D" w:rsidRPr="000A3890" w:rsidRDefault="00B872F4" w:rsidP="00B26682">
            <w:pPr>
              <w:rPr>
                <w:sz w:val="24"/>
                <w:szCs w:val="24"/>
              </w:rPr>
            </w:pPr>
            <w:r w:rsidRPr="000A3890">
              <w:rPr>
                <w:sz w:val="24"/>
                <w:szCs w:val="24"/>
              </w:rPr>
              <w:t>Gedichtje op de voorkant van de kaart?</w:t>
            </w:r>
          </w:p>
        </w:tc>
      </w:tr>
      <w:tr w:rsidR="001845E8" w:rsidRPr="000A3890" w14:paraId="0D7D1B11" w14:textId="77777777" w:rsidTr="00B26682">
        <w:trPr>
          <w:trHeight w:val="275"/>
        </w:trPr>
        <w:tc>
          <w:tcPr>
            <w:tcW w:w="536" w:type="pct"/>
          </w:tcPr>
          <w:p w14:paraId="0C827272" w14:textId="77777777" w:rsidR="008D6C5D" w:rsidRPr="001845E8" w:rsidRDefault="008D6C5D" w:rsidP="00B26682">
            <w:pPr>
              <w:spacing w:before="120"/>
              <w:ind w:left="432"/>
              <w:rPr>
                <w:sz w:val="36"/>
              </w:rPr>
            </w:pPr>
            <w:r w:rsidRPr="001845E8">
              <w:rPr>
                <w:sz w:val="36"/>
                <w:lang w:bidi="nl-NL"/>
              </w:rPr>
              <w:sym w:font="Wingdings 2" w:char="F0A3"/>
            </w:r>
          </w:p>
        </w:tc>
        <w:tc>
          <w:tcPr>
            <w:tcW w:w="4464" w:type="pct"/>
            <w:gridSpan w:val="4"/>
            <w:vAlign w:val="bottom"/>
          </w:tcPr>
          <w:p w14:paraId="036D26FB" w14:textId="77777777" w:rsidR="008D6C5D" w:rsidRPr="000A3890" w:rsidRDefault="00B872F4" w:rsidP="00B26682">
            <w:pPr>
              <w:rPr>
                <w:sz w:val="24"/>
                <w:szCs w:val="24"/>
              </w:rPr>
            </w:pPr>
            <w:r w:rsidRPr="000A3890">
              <w:rPr>
                <w:sz w:val="24"/>
                <w:szCs w:val="24"/>
              </w:rPr>
              <w:t>Correspondentieadres op de kaart?</w:t>
            </w:r>
          </w:p>
        </w:tc>
      </w:tr>
      <w:tr w:rsidR="001845E8" w:rsidRPr="000A3890" w14:paraId="6C8ED32A" w14:textId="77777777" w:rsidTr="00B26682">
        <w:trPr>
          <w:trHeight w:val="275"/>
        </w:trPr>
        <w:tc>
          <w:tcPr>
            <w:tcW w:w="536" w:type="pct"/>
          </w:tcPr>
          <w:p w14:paraId="13841147" w14:textId="77777777" w:rsidR="008D6C5D" w:rsidRPr="001845E8" w:rsidRDefault="008D6C5D" w:rsidP="00B26682">
            <w:pPr>
              <w:spacing w:before="120"/>
              <w:ind w:left="432"/>
              <w:rPr>
                <w:sz w:val="36"/>
              </w:rPr>
            </w:pPr>
            <w:r w:rsidRPr="001845E8">
              <w:rPr>
                <w:sz w:val="36"/>
                <w:lang w:bidi="nl-NL"/>
              </w:rPr>
              <w:sym w:font="Wingdings 2" w:char="F0A3"/>
            </w:r>
            <w:r w:rsidR="00B872F4" w:rsidRPr="001845E8">
              <w:rPr>
                <w:sz w:val="36"/>
                <w:lang w:bidi="nl-NL"/>
              </w:rPr>
              <w:t xml:space="preserve">   </w:t>
            </w:r>
          </w:p>
        </w:tc>
        <w:tc>
          <w:tcPr>
            <w:tcW w:w="4464" w:type="pct"/>
            <w:gridSpan w:val="4"/>
            <w:vAlign w:val="bottom"/>
          </w:tcPr>
          <w:p w14:paraId="4C9789D0" w14:textId="77777777" w:rsidR="008D6C5D" w:rsidRPr="000A3890" w:rsidRDefault="00EA67BC" w:rsidP="00B26682">
            <w:pPr>
              <w:rPr>
                <w:sz w:val="24"/>
                <w:szCs w:val="24"/>
              </w:rPr>
            </w:pPr>
            <w:r w:rsidRPr="000A3890">
              <w:rPr>
                <w:sz w:val="24"/>
                <w:szCs w:val="24"/>
              </w:rPr>
              <w:t>Wilt u een drukproef ontvangen?</w:t>
            </w:r>
            <w:r w:rsidR="00706399" w:rsidRPr="000A3890">
              <w:rPr>
                <w:sz w:val="24"/>
                <w:szCs w:val="24"/>
              </w:rPr>
              <w:t xml:space="preserve"> </w:t>
            </w:r>
          </w:p>
        </w:tc>
      </w:tr>
      <w:tr w:rsidR="001845E8" w:rsidRPr="000A3890" w14:paraId="2BE02F35" w14:textId="77777777" w:rsidTr="00B26682">
        <w:trPr>
          <w:trHeight w:val="284"/>
        </w:trPr>
        <w:tc>
          <w:tcPr>
            <w:tcW w:w="536" w:type="pct"/>
          </w:tcPr>
          <w:p w14:paraId="3E47F3F6" w14:textId="77777777" w:rsidR="008D6C5D" w:rsidRPr="001845E8" w:rsidRDefault="008D6C5D" w:rsidP="00B26682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64" w:type="pct"/>
            <w:gridSpan w:val="4"/>
            <w:vAlign w:val="bottom"/>
          </w:tcPr>
          <w:p w14:paraId="6966E806" w14:textId="77777777" w:rsidR="008D6C5D" w:rsidRPr="000A3890" w:rsidRDefault="008D6C5D" w:rsidP="00B26682">
            <w:pPr>
              <w:rPr>
                <w:sz w:val="24"/>
                <w:szCs w:val="24"/>
              </w:rPr>
            </w:pPr>
          </w:p>
        </w:tc>
      </w:tr>
      <w:tr w:rsidR="001845E8" w:rsidRPr="000A3890" w14:paraId="4CD825BF" w14:textId="77777777" w:rsidTr="00B26682">
        <w:trPr>
          <w:trHeight w:val="275"/>
        </w:trPr>
        <w:tc>
          <w:tcPr>
            <w:tcW w:w="536" w:type="pct"/>
          </w:tcPr>
          <w:p w14:paraId="527FD5DA" w14:textId="77777777" w:rsidR="008D6C5D" w:rsidRPr="001845E8" w:rsidRDefault="008D6C5D" w:rsidP="00B26682">
            <w:pPr>
              <w:spacing w:before="120"/>
              <w:rPr>
                <w:sz w:val="36"/>
              </w:rPr>
            </w:pPr>
          </w:p>
        </w:tc>
        <w:tc>
          <w:tcPr>
            <w:tcW w:w="4464" w:type="pct"/>
            <w:gridSpan w:val="4"/>
            <w:vAlign w:val="bottom"/>
          </w:tcPr>
          <w:p w14:paraId="0D3BDE9F" w14:textId="77777777" w:rsidR="008D6C5D" w:rsidRPr="000A3890" w:rsidRDefault="008D6C5D" w:rsidP="00B26682">
            <w:pPr>
              <w:rPr>
                <w:sz w:val="24"/>
                <w:szCs w:val="24"/>
              </w:rPr>
            </w:pPr>
          </w:p>
        </w:tc>
      </w:tr>
      <w:tr w:rsidR="001845E8" w:rsidRPr="000A3890" w14:paraId="3E50A799" w14:textId="77777777" w:rsidTr="00B26682">
        <w:trPr>
          <w:trHeight w:val="434"/>
        </w:trPr>
        <w:tc>
          <w:tcPr>
            <w:tcW w:w="536" w:type="pct"/>
          </w:tcPr>
          <w:p w14:paraId="1B2CDBC4" w14:textId="77777777" w:rsidR="008D6C5D" w:rsidRPr="001845E8" w:rsidRDefault="008D6C5D" w:rsidP="00B26682">
            <w:pPr>
              <w:spacing w:before="120"/>
              <w:ind w:left="432"/>
              <w:rPr>
                <w:sz w:val="36"/>
              </w:rPr>
            </w:pPr>
            <w:r w:rsidRPr="001845E8">
              <w:rPr>
                <w:sz w:val="36"/>
                <w:lang w:bidi="nl-NL"/>
              </w:rPr>
              <w:sym w:font="Wingdings 2" w:char="F0A3"/>
            </w:r>
          </w:p>
        </w:tc>
        <w:sdt>
          <w:sdtPr>
            <w:rPr>
              <w:sz w:val="24"/>
              <w:szCs w:val="24"/>
            </w:rPr>
            <w:id w:val="1322323412"/>
            <w:placeholder>
              <w:docPart w:val="F16A327703C04A17A0878653F351E11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07" w:type="pct"/>
                <w:vAlign w:val="bottom"/>
              </w:tcPr>
              <w:p w14:paraId="22F7BDB4" w14:textId="77777777" w:rsidR="008D6C5D" w:rsidRPr="000A3890" w:rsidRDefault="008D6C5D" w:rsidP="00B26682">
                <w:pPr>
                  <w:rPr>
                    <w:sz w:val="24"/>
                    <w:szCs w:val="24"/>
                  </w:rPr>
                </w:pPr>
                <w:r w:rsidRPr="000A3890">
                  <w:rPr>
                    <w:sz w:val="24"/>
                    <w:szCs w:val="24"/>
                    <w:lang w:bidi="nl-NL"/>
                  </w:rPr>
                  <w:t>:</w:t>
                </w:r>
                <w:r w:rsidR="00DB30D1" w:rsidRPr="000A3890">
                  <w:rPr>
                    <w:sz w:val="24"/>
                    <w:szCs w:val="24"/>
                    <w:lang w:bidi="nl-NL"/>
                  </w:rPr>
                  <w:t>Correspondentieadres</w:t>
                </w:r>
                <w:r w:rsidR="00B872F4" w:rsidRPr="000A3890">
                  <w:rPr>
                    <w:sz w:val="24"/>
                    <w:szCs w:val="24"/>
                    <w:lang w:bidi="nl-NL"/>
                  </w:rPr>
                  <w:t>:</w:t>
                </w:r>
              </w:p>
            </w:tc>
          </w:sdtContent>
        </w:sdt>
        <w:tc>
          <w:tcPr>
            <w:tcW w:w="2857" w:type="pct"/>
            <w:gridSpan w:val="3"/>
            <w:tcBorders>
              <w:bottom w:val="single" w:sz="4" w:space="0" w:color="auto"/>
            </w:tcBorders>
            <w:vAlign w:val="bottom"/>
          </w:tcPr>
          <w:p w14:paraId="15357185" w14:textId="77777777" w:rsidR="008D6C5D" w:rsidRPr="000A3890" w:rsidRDefault="008D6C5D" w:rsidP="00B26682">
            <w:pPr>
              <w:spacing w:before="120"/>
              <w:rPr>
                <w:sz w:val="24"/>
                <w:szCs w:val="24"/>
              </w:rPr>
            </w:pPr>
          </w:p>
        </w:tc>
      </w:tr>
      <w:tr w:rsidR="001845E8" w:rsidRPr="000A3890" w14:paraId="4115EC01" w14:textId="77777777" w:rsidTr="00B26682">
        <w:trPr>
          <w:trHeight w:val="434"/>
        </w:trPr>
        <w:tc>
          <w:tcPr>
            <w:tcW w:w="536" w:type="pct"/>
          </w:tcPr>
          <w:p w14:paraId="373A7FD6" w14:textId="77777777" w:rsidR="008D6C5D" w:rsidRPr="001845E8" w:rsidRDefault="008D6C5D" w:rsidP="00B26682">
            <w:pPr>
              <w:spacing w:before="120"/>
              <w:ind w:left="432"/>
              <w:rPr>
                <w:sz w:val="36"/>
              </w:rPr>
            </w:pPr>
            <w:r w:rsidRPr="001845E8">
              <w:rPr>
                <w:sz w:val="36"/>
                <w:lang w:bidi="nl-NL"/>
              </w:rPr>
              <w:sym w:font="Wingdings 2" w:char="F0A3"/>
            </w:r>
          </w:p>
        </w:tc>
        <w:sdt>
          <w:sdtPr>
            <w:rPr>
              <w:sz w:val="24"/>
              <w:szCs w:val="24"/>
            </w:rPr>
            <w:id w:val="-431975614"/>
            <w:placeholder>
              <w:docPart w:val="6362F18294A74212953A19E3DAA1F18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07" w:type="pct"/>
                <w:vAlign w:val="bottom"/>
              </w:tcPr>
              <w:p w14:paraId="5A46F3C1" w14:textId="77777777" w:rsidR="008D6C5D" w:rsidRPr="000A3890" w:rsidRDefault="00EA67BC" w:rsidP="00B26682">
                <w:pPr>
                  <w:rPr>
                    <w:sz w:val="24"/>
                    <w:szCs w:val="24"/>
                  </w:rPr>
                </w:pPr>
                <w:r w:rsidRPr="000A3890">
                  <w:rPr>
                    <w:sz w:val="24"/>
                    <w:szCs w:val="24"/>
                  </w:rPr>
                  <w:t>Naam van echtgenoot</w:t>
                </w:r>
                <w:r w:rsidR="00B26682" w:rsidRPr="000A3890">
                  <w:rPr>
                    <w:sz w:val="24"/>
                    <w:szCs w:val="24"/>
                  </w:rPr>
                  <w:t>/</w:t>
                </w:r>
                <w:r w:rsidRPr="000A3890">
                  <w:rPr>
                    <w:sz w:val="24"/>
                    <w:szCs w:val="24"/>
                  </w:rPr>
                  <w:t xml:space="preserve"> echtgenote</w:t>
                </w:r>
                <w:r w:rsidR="00B26682" w:rsidRPr="000A3890">
                  <w:rPr>
                    <w:sz w:val="24"/>
                    <w:szCs w:val="24"/>
                  </w:rPr>
                  <w:t xml:space="preserve"> of weduwe</w:t>
                </w:r>
              </w:p>
            </w:tc>
          </w:sdtContent>
        </w:sdt>
        <w:tc>
          <w:tcPr>
            <w:tcW w:w="285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022A19" w14:textId="77777777" w:rsidR="00B26682" w:rsidRPr="000A3890" w:rsidRDefault="00B26682" w:rsidP="00B26682">
            <w:pPr>
              <w:spacing w:before="120"/>
              <w:rPr>
                <w:sz w:val="24"/>
                <w:szCs w:val="24"/>
              </w:rPr>
            </w:pPr>
          </w:p>
        </w:tc>
      </w:tr>
      <w:tr w:rsidR="001845E8" w:rsidRPr="000A3890" w14:paraId="7EF0A868" w14:textId="77777777" w:rsidTr="00B26682">
        <w:trPr>
          <w:trHeight w:val="426"/>
        </w:trPr>
        <w:tc>
          <w:tcPr>
            <w:tcW w:w="536" w:type="pct"/>
          </w:tcPr>
          <w:p w14:paraId="010BC400" w14:textId="77777777" w:rsidR="008D6C5D" w:rsidRPr="001845E8" w:rsidRDefault="008D6C5D" w:rsidP="00B26682">
            <w:pPr>
              <w:spacing w:before="120"/>
              <w:ind w:left="432"/>
              <w:rPr>
                <w:sz w:val="36"/>
              </w:rPr>
            </w:pPr>
            <w:r w:rsidRPr="001845E8">
              <w:rPr>
                <w:sz w:val="36"/>
                <w:lang w:bidi="nl-NL"/>
              </w:rPr>
              <w:sym w:font="Wingdings 2" w:char="F0A3"/>
            </w:r>
          </w:p>
        </w:tc>
        <w:sdt>
          <w:sdtPr>
            <w:rPr>
              <w:sz w:val="24"/>
              <w:szCs w:val="24"/>
            </w:rPr>
            <w:id w:val="295192273"/>
            <w:placeholder>
              <w:docPart w:val="E292FFCC12E44F57A343A546246859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07" w:type="pct"/>
                <w:vAlign w:val="bottom"/>
              </w:tcPr>
              <w:p w14:paraId="3B6ADB1D" w14:textId="77777777" w:rsidR="008D6C5D" w:rsidRPr="000A3890" w:rsidRDefault="00EA67BC" w:rsidP="00B26682">
                <w:pPr>
                  <w:rPr>
                    <w:sz w:val="24"/>
                    <w:szCs w:val="24"/>
                  </w:rPr>
                </w:pPr>
                <w:r w:rsidRPr="000A3890">
                  <w:rPr>
                    <w:sz w:val="24"/>
                    <w:szCs w:val="24"/>
                    <w:lang w:bidi="nl-NL"/>
                  </w:rPr>
                  <w:t>Namen kind 1</w:t>
                </w:r>
                <w:r w:rsidR="00B26682" w:rsidRPr="000A3890">
                  <w:rPr>
                    <w:sz w:val="24"/>
                    <w:szCs w:val="24"/>
                    <w:lang w:bidi="nl-NL"/>
                  </w:rPr>
                  <w:t>(inclusief partner, kinderen en kleinkinderen</w:t>
                </w:r>
              </w:p>
            </w:tc>
          </w:sdtContent>
        </w:sdt>
        <w:tc>
          <w:tcPr>
            <w:tcW w:w="285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64BA56" w14:textId="77777777" w:rsidR="00B26682" w:rsidRPr="000A3890" w:rsidRDefault="00B26682" w:rsidP="00B26682">
            <w:pPr>
              <w:spacing w:before="120"/>
              <w:rPr>
                <w:sz w:val="24"/>
                <w:szCs w:val="24"/>
              </w:rPr>
            </w:pPr>
            <w:r w:rsidRPr="000A3890">
              <w:rPr>
                <w:sz w:val="24"/>
                <w:szCs w:val="24"/>
              </w:rPr>
              <w:t>Bas en Karin</w:t>
            </w:r>
          </w:p>
          <w:p w14:paraId="6C4D292A" w14:textId="77777777" w:rsidR="008D6C5D" w:rsidRPr="000A3890" w:rsidRDefault="00B26682" w:rsidP="00B26682">
            <w:pPr>
              <w:spacing w:before="120"/>
              <w:rPr>
                <w:sz w:val="24"/>
                <w:szCs w:val="24"/>
              </w:rPr>
            </w:pPr>
            <w:r w:rsidRPr="000A3890">
              <w:rPr>
                <w:sz w:val="24"/>
                <w:szCs w:val="24"/>
              </w:rPr>
              <w:t xml:space="preserve">   Silke en </w:t>
            </w:r>
            <w:proofErr w:type="spellStart"/>
            <w:r w:rsidRPr="000A3890">
              <w:rPr>
                <w:sz w:val="24"/>
                <w:szCs w:val="24"/>
              </w:rPr>
              <w:t>Sebina</w:t>
            </w:r>
            <w:proofErr w:type="spellEnd"/>
            <w:r w:rsidRPr="000A3890">
              <w:rPr>
                <w:sz w:val="24"/>
                <w:szCs w:val="24"/>
              </w:rPr>
              <w:t xml:space="preserve">                 </w:t>
            </w:r>
          </w:p>
          <w:p w14:paraId="67312BBD" w14:textId="77777777" w:rsidR="00B26682" w:rsidRPr="000A3890" w:rsidRDefault="00B26682" w:rsidP="00B26682">
            <w:pPr>
              <w:spacing w:before="120"/>
              <w:rPr>
                <w:i/>
                <w:sz w:val="24"/>
                <w:szCs w:val="24"/>
              </w:rPr>
            </w:pPr>
            <w:r w:rsidRPr="000A3890">
              <w:rPr>
                <w:sz w:val="24"/>
                <w:szCs w:val="24"/>
              </w:rPr>
              <w:t xml:space="preserve">       </w:t>
            </w:r>
            <w:r w:rsidRPr="000A3890">
              <w:rPr>
                <w:i/>
                <w:sz w:val="24"/>
                <w:szCs w:val="24"/>
              </w:rPr>
              <w:t xml:space="preserve">Rudy, </w:t>
            </w:r>
            <w:proofErr w:type="spellStart"/>
            <w:r w:rsidRPr="000A3890">
              <w:rPr>
                <w:i/>
                <w:sz w:val="24"/>
                <w:szCs w:val="24"/>
              </w:rPr>
              <w:t>thijmen</w:t>
            </w:r>
            <w:proofErr w:type="spellEnd"/>
          </w:p>
          <w:p w14:paraId="6467D8AF" w14:textId="77777777" w:rsidR="00B26682" w:rsidRPr="000A3890" w:rsidRDefault="00B26682" w:rsidP="00B26682">
            <w:pPr>
              <w:spacing w:before="120"/>
              <w:rPr>
                <w:sz w:val="24"/>
                <w:szCs w:val="24"/>
              </w:rPr>
            </w:pPr>
            <w:r w:rsidRPr="000A3890">
              <w:rPr>
                <w:sz w:val="24"/>
                <w:szCs w:val="24"/>
              </w:rPr>
              <w:t xml:space="preserve">  Kees en Diny</w:t>
            </w:r>
            <w:r w:rsidRPr="000A3890">
              <w:rPr>
                <w:sz w:val="24"/>
                <w:szCs w:val="24"/>
              </w:rPr>
              <w:br/>
              <w:t xml:space="preserve">        </w:t>
            </w:r>
            <w:r w:rsidRPr="000A3890">
              <w:rPr>
                <w:i/>
                <w:sz w:val="24"/>
                <w:szCs w:val="24"/>
              </w:rPr>
              <w:t>Lars, Sofie, Tara</w:t>
            </w:r>
          </w:p>
        </w:tc>
      </w:tr>
      <w:tr w:rsidR="001845E8" w:rsidRPr="000A3890" w14:paraId="107CA3CE" w14:textId="77777777" w:rsidTr="00B26682">
        <w:trPr>
          <w:trHeight w:val="434"/>
        </w:trPr>
        <w:tc>
          <w:tcPr>
            <w:tcW w:w="536" w:type="pct"/>
          </w:tcPr>
          <w:p w14:paraId="7179A121" w14:textId="77777777" w:rsidR="008D6C5D" w:rsidRPr="001845E8" w:rsidRDefault="008D6C5D" w:rsidP="00B26682">
            <w:pPr>
              <w:spacing w:before="120"/>
              <w:ind w:left="432"/>
              <w:rPr>
                <w:sz w:val="36"/>
              </w:rPr>
            </w:pPr>
            <w:r w:rsidRPr="001845E8">
              <w:rPr>
                <w:sz w:val="36"/>
                <w:lang w:bidi="nl-NL"/>
              </w:rPr>
              <w:sym w:font="Wingdings 2" w:char="F0A3"/>
            </w:r>
          </w:p>
        </w:tc>
        <w:sdt>
          <w:sdtPr>
            <w:rPr>
              <w:sz w:val="24"/>
              <w:szCs w:val="24"/>
            </w:rPr>
            <w:id w:val="-1031030572"/>
            <w:placeholder>
              <w:docPart w:val="1C233F7018E24047A8893C9EB38622D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07" w:type="pct"/>
                <w:vAlign w:val="bottom"/>
              </w:tcPr>
              <w:p w14:paraId="622758DC" w14:textId="77777777" w:rsidR="008D6C5D" w:rsidRPr="000A3890" w:rsidRDefault="00B26682" w:rsidP="00B26682">
                <w:pPr>
                  <w:rPr>
                    <w:sz w:val="24"/>
                    <w:szCs w:val="24"/>
                  </w:rPr>
                </w:pPr>
                <w:r w:rsidRPr="000A3890">
                  <w:rPr>
                    <w:sz w:val="24"/>
                    <w:szCs w:val="24"/>
                    <w:lang w:bidi="nl-NL"/>
                  </w:rPr>
                  <w:t>Namen kind 2(inclusief partner, kinderen en kleinkinderen</w:t>
                </w:r>
              </w:p>
            </w:tc>
          </w:sdtContent>
        </w:sdt>
        <w:tc>
          <w:tcPr>
            <w:tcW w:w="285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88E317" w14:textId="77777777" w:rsidR="008D6C5D" w:rsidRPr="000A3890" w:rsidRDefault="008D6C5D" w:rsidP="00B26682">
            <w:pPr>
              <w:spacing w:before="120"/>
              <w:rPr>
                <w:sz w:val="24"/>
                <w:szCs w:val="24"/>
              </w:rPr>
            </w:pPr>
          </w:p>
        </w:tc>
      </w:tr>
      <w:tr w:rsidR="001845E8" w:rsidRPr="000A3890" w14:paraId="1EB848EA" w14:textId="77777777" w:rsidTr="00B26682">
        <w:trPr>
          <w:trHeight w:val="426"/>
        </w:trPr>
        <w:tc>
          <w:tcPr>
            <w:tcW w:w="536" w:type="pct"/>
          </w:tcPr>
          <w:p w14:paraId="18A4BD07" w14:textId="77777777" w:rsidR="008D6C5D" w:rsidRPr="001845E8" w:rsidRDefault="008D6C5D" w:rsidP="00B26682">
            <w:pPr>
              <w:spacing w:before="120"/>
              <w:ind w:left="432"/>
              <w:rPr>
                <w:sz w:val="36"/>
              </w:rPr>
            </w:pPr>
            <w:r w:rsidRPr="001845E8">
              <w:rPr>
                <w:sz w:val="36"/>
                <w:lang w:bidi="nl-NL"/>
              </w:rPr>
              <w:sym w:font="Wingdings 2" w:char="F0A3"/>
            </w:r>
          </w:p>
        </w:tc>
        <w:sdt>
          <w:sdtPr>
            <w:rPr>
              <w:sz w:val="24"/>
              <w:szCs w:val="24"/>
            </w:rPr>
            <w:id w:val="-1822651876"/>
            <w:placeholder>
              <w:docPart w:val="5ABE3179B8904E419D48024A75D8B0D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07" w:type="pct"/>
                <w:vAlign w:val="bottom"/>
              </w:tcPr>
              <w:p w14:paraId="02F468F3" w14:textId="77777777" w:rsidR="008D6C5D" w:rsidRPr="000A3890" w:rsidRDefault="00B26682" w:rsidP="00B26682">
                <w:pPr>
                  <w:rPr>
                    <w:sz w:val="24"/>
                    <w:szCs w:val="24"/>
                  </w:rPr>
                </w:pPr>
                <w:r w:rsidRPr="000A3890">
                  <w:rPr>
                    <w:sz w:val="24"/>
                    <w:szCs w:val="24"/>
                    <w:lang w:bidi="nl-NL"/>
                  </w:rPr>
                  <w:t>Namen kind 3(inclusief partner, kinderen en kleinkinderen</w:t>
                </w:r>
              </w:p>
            </w:tc>
          </w:sdtContent>
        </w:sdt>
        <w:tc>
          <w:tcPr>
            <w:tcW w:w="285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6AD69D" w14:textId="77777777" w:rsidR="00B26682" w:rsidRPr="000A3890" w:rsidRDefault="00B26682" w:rsidP="00B26682">
            <w:pPr>
              <w:spacing w:before="120"/>
              <w:rPr>
                <w:sz w:val="24"/>
                <w:szCs w:val="24"/>
              </w:rPr>
            </w:pPr>
          </w:p>
        </w:tc>
      </w:tr>
      <w:tr w:rsidR="001845E8" w:rsidRPr="000A3890" w14:paraId="135A181C" w14:textId="77777777" w:rsidTr="00B26682">
        <w:trPr>
          <w:trHeight w:val="434"/>
        </w:trPr>
        <w:tc>
          <w:tcPr>
            <w:tcW w:w="536" w:type="pct"/>
          </w:tcPr>
          <w:p w14:paraId="1ED1F793" w14:textId="77777777" w:rsidR="008D6C5D" w:rsidRPr="001845E8" w:rsidRDefault="008D6C5D" w:rsidP="00B26682">
            <w:pPr>
              <w:spacing w:before="120"/>
              <w:ind w:left="432"/>
              <w:rPr>
                <w:sz w:val="36"/>
              </w:rPr>
            </w:pPr>
            <w:r w:rsidRPr="001845E8">
              <w:rPr>
                <w:sz w:val="36"/>
                <w:lang w:bidi="nl-NL"/>
              </w:rPr>
              <w:sym w:font="Wingdings 2" w:char="F0A3"/>
            </w:r>
          </w:p>
        </w:tc>
        <w:sdt>
          <w:sdtPr>
            <w:rPr>
              <w:sz w:val="24"/>
              <w:szCs w:val="24"/>
            </w:rPr>
            <w:id w:val="1054511409"/>
            <w:placeholder>
              <w:docPart w:val="8837E2AC577E4423ACFE40FCEE26CF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07" w:type="pct"/>
                <w:vAlign w:val="bottom"/>
              </w:tcPr>
              <w:p w14:paraId="78138F93" w14:textId="77777777" w:rsidR="008D6C5D" w:rsidRPr="000A3890" w:rsidRDefault="008D6C5D" w:rsidP="00B26682">
                <w:pPr>
                  <w:rPr>
                    <w:sz w:val="24"/>
                    <w:szCs w:val="24"/>
                  </w:rPr>
                </w:pPr>
                <w:r w:rsidRPr="000A3890">
                  <w:rPr>
                    <w:sz w:val="24"/>
                    <w:szCs w:val="24"/>
                    <w:lang w:bidi="nl-NL"/>
                  </w:rPr>
                  <w:t>A</w:t>
                </w:r>
                <w:r w:rsidR="00B26682" w:rsidRPr="000A3890">
                  <w:rPr>
                    <w:sz w:val="24"/>
                    <w:szCs w:val="24"/>
                    <w:lang w:bidi="nl-NL"/>
                  </w:rPr>
                  <w:t xml:space="preserve"> Namen kind 4(inclusief partner, kinderen en kleinkinderen</w:t>
                </w:r>
                <w:r w:rsidRPr="000A3890">
                  <w:rPr>
                    <w:sz w:val="24"/>
                    <w:szCs w:val="24"/>
                    <w:lang w:bidi="nl-NL"/>
                  </w:rPr>
                  <w:t>:</w:t>
                </w:r>
              </w:p>
            </w:tc>
          </w:sdtContent>
        </w:sdt>
        <w:tc>
          <w:tcPr>
            <w:tcW w:w="285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77FE0E" w14:textId="77777777" w:rsidR="008D6C5D" w:rsidRPr="000A3890" w:rsidRDefault="008D6C5D" w:rsidP="00B26682">
            <w:pPr>
              <w:spacing w:before="120"/>
              <w:rPr>
                <w:sz w:val="24"/>
                <w:szCs w:val="24"/>
              </w:rPr>
            </w:pPr>
          </w:p>
        </w:tc>
      </w:tr>
      <w:tr w:rsidR="001845E8" w:rsidRPr="000A3890" w14:paraId="2ED3BE92" w14:textId="77777777" w:rsidTr="00B26682">
        <w:trPr>
          <w:trHeight w:val="426"/>
        </w:trPr>
        <w:tc>
          <w:tcPr>
            <w:tcW w:w="536" w:type="pct"/>
          </w:tcPr>
          <w:p w14:paraId="025BA66B" w14:textId="77777777" w:rsidR="008D6C5D" w:rsidRPr="001845E8" w:rsidRDefault="008D6C5D" w:rsidP="00B26682">
            <w:pPr>
              <w:spacing w:before="120"/>
              <w:ind w:left="432"/>
              <w:rPr>
                <w:sz w:val="36"/>
              </w:rPr>
            </w:pPr>
            <w:r w:rsidRPr="001845E8">
              <w:rPr>
                <w:sz w:val="36"/>
                <w:lang w:bidi="nl-NL"/>
              </w:rPr>
              <w:sym w:font="Wingdings 2" w:char="F0A3"/>
            </w:r>
          </w:p>
        </w:tc>
        <w:sdt>
          <w:sdtPr>
            <w:rPr>
              <w:sz w:val="24"/>
              <w:szCs w:val="24"/>
            </w:rPr>
            <w:id w:val="-631939753"/>
            <w:placeholder>
              <w:docPart w:val="4169E0582AC44C58B86308379E27E7D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07" w:type="pct"/>
                <w:vAlign w:val="bottom"/>
              </w:tcPr>
              <w:p w14:paraId="110C0BD9" w14:textId="77777777" w:rsidR="008D6C5D" w:rsidRPr="000A3890" w:rsidRDefault="00B26682" w:rsidP="00B26682">
                <w:pPr>
                  <w:rPr>
                    <w:sz w:val="24"/>
                    <w:szCs w:val="24"/>
                  </w:rPr>
                </w:pPr>
                <w:r w:rsidRPr="000A3890">
                  <w:rPr>
                    <w:sz w:val="24"/>
                    <w:szCs w:val="24"/>
                    <w:lang w:bidi="nl-NL"/>
                  </w:rPr>
                  <w:t>Namen kind 1(inclusief partner, kinderen en kleinkinderen</w:t>
                </w:r>
              </w:p>
            </w:tc>
          </w:sdtContent>
        </w:sdt>
        <w:tc>
          <w:tcPr>
            <w:tcW w:w="285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2F476C" w14:textId="77777777" w:rsidR="008D6C5D" w:rsidRPr="000A3890" w:rsidRDefault="008D6C5D" w:rsidP="00B26682">
            <w:pPr>
              <w:spacing w:before="120"/>
              <w:rPr>
                <w:sz w:val="24"/>
                <w:szCs w:val="24"/>
              </w:rPr>
            </w:pPr>
          </w:p>
        </w:tc>
      </w:tr>
      <w:tr w:rsidR="001845E8" w:rsidRPr="000A3890" w14:paraId="3B1A4DC7" w14:textId="77777777" w:rsidTr="00B26682">
        <w:trPr>
          <w:gridAfter w:val="3"/>
          <w:wAfter w:w="2857" w:type="pct"/>
          <w:trHeight w:val="426"/>
        </w:trPr>
        <w:tc>
          <w:tcPr>
            <w:tcW w:w="536" w:type="pct"/>
          </w:tcPr>
          <w:p w14:paraId="0C42B3B2" w14:textId="77777777" w:rsidR="00B26682" w:rsidRPr="001845E8" w:rsidRDefault="00B26682" w:rsidP="00B26682">
            <w:pPr>
              <w:spacing w:before="120"/>
              <w:rPr>
                <w:sz w:val="36"/>
                <w:lang w:bidi="nl-NL"/>
              </w:rPr>
            </w:pPr>
          </w:p>
        </w:tc>
        <w:tc>
          <w:tcPr>
            <w:tcW w:w="1607" w:type="pct"/>
            <w:vAlign w:val="bottom"/>
          </w:tcPr>
          <w:p w14:paraId="75F4602B" w14:textId="77777777" w:rsidR="00B26682" w:rsidRPr="000A3890" w:rsidRDefault="00B26682" w:rsidP="00B26682">
            <w:pPr>
              <w:rPr>
                <w:sz w:val="24"/>
                <w:szCs w:val="24"/>
              </w:rPr>
            </w:pPr>
          </w:p>
        </w:tc>
      </w:tr>
      <w:tr w:rsidR="001845E8" w:rsidRPr="000A3890" w14:paraId="1EB42BAA" w14:textId="77777777" w:rsidTr="001845E8">
        <w:trPr>
          <w:gridAfter w:val="3"/>
          <w:wAfter w:w="2857" w:type="pct"/>
          <w:trHeight w:val="80"/>
        </w:trPr>
        <w:tc>
          <w:tcPr>
            <w:tcW w:w="536" w:type="pct"/>
          </w:tcPr>
          <w:p w14:paraId="7B26A461" w14:textId="77777777" w:rsidR="00B26682" w:rsidRPr="001845E8" w:rsidRDefault="00B26682" w:rsidP="00B26682">
            <w:pPr>
              <w:spacing w:before="120"/>
              <w:rPr>
                <w:sz w:val="36"/>
                <w:lang w:bidi="nl-NL"/>
              </w:rPr>
            </w:pPr>
          </w:p>
        </w:tc>
        <w:tc>
          <w:tcPr>
            <w:tcW w:w="1607" w:type="pct"/>
            <w:vAlign w:val="bottom"/>
          </w:tcPr>
          <w:p w14:paraId="147D1C52" w14:textId="77777777" w:rsidR="00B26682" w:rsidRPr="000A3890" w:rsidRDefault="00B26682" w:rsidP="00B26682">
            <w:pPr>
              <w:rPr>
                <w:sz w:val="24"/>
                <w:szCs w:val="24"/>
              </w:rPr>
            </w:pPr>
          </w:p>
        </w:tc>
      </w:tr>
    </w:tbl>
    <w:p w14:paraId="00FBE33E" w14:textId="77777777" w:rsidR="001845E8" w:rsidRDefault="001845E8" w:rsidP="00E677FE">
      <w:pPr>
        <w:spacing w:after="0"/>
        <w:rPr>
          <w:sz w:val="16"/>
          <w:szCs w:val="16"/>
        </w:rPr>
      </w:pPr>
    </w:p>
    <w:sdt>
      <w:sdtPr>
        <w:rPr>
          <w:sz w:val="16"/>
          <w:szCs w:val="16"/>
        </w:rPr>
        <w:id w:val="-582686454"/>
        <w:placeholder>
          <w:docPart w:val="4958BA103C7C462FA0FEBD6178785429"/>
        </w:placeholder>
      </w:sdtPr>
      <w:sdtEndPr/>
      <w:sdtContent>
        <w:p w14:paraId="5A4963C4" w14:textId="77777777" w:rsidR="00EA67BC" w:rsidRPr="00D00E50" w:rsidRDefault="00EA67BC" w:rsidP="00E677FE">
          <w:pPr>
            <w:spacing w:after="0"/>
            <w:rPr>
              <w:sz w:val="16"/>
              <w:szCs w:val="16"/>
            </w:rPr>
          </w:pPr>
        </w:p>
        <w:p w14:paraId="4C85306B" w14:textId="77777777" w:rsidR="004F433A" w:rsidRPr="000A3890" w:rsidRDefault="00F87835" w:rsidP="00182F2A">
          <w:pPr>
            <w:spacing w:after="0"/>
            <w:rPr>
              <w:rFonts w:cstheme="minorHAnsi"/>
              <w:sz w:val="24"/>
              <w:szCs w:val="24"/>
            </w:rPr>
          </w:pPr>
          <w:r w:rsidRPr="000A3890">
            <w:rPr>
              <w:rFonts w:cstheme="minorHAnsi"/>
              <w:sz w:val="24"/>
              <w:szCs w:val="24"/>
            </w:rPr>
            <w:t xml:space="preserve">Tekst voor </w:t>
          </w:r>
          <w:r w:rsidR="00EA67BC" w:rsidRPr="000A3890">
            <w:rPr>
              <w:rFonts w:cstheme="minorHAnsi"/>
              <w:sz w:val="24"/>
              <w:szCs w:val="24"/>
            </w:rPr>
            <w:t xml:space="preserve">op de voorkant van de </w:t>
          </w:r>
          <w:proofErr w:type="gramStart"/>
          <w:r w:rsidR="00EA67BC" w:rsidRPr="000A3890">
            <w:rPr>
              <w:rFonts w:cstheme="minorHAnsi"/>
              <w:sz w:val="24"/>
              <w:szCs w:val="24"/>
            </w:rPr>
            <w:t>kaart:</w:t>
          </w:r>
          <w:r w:rsidR="00182F2A" w:rsidRPr="000A3890">
            <w:rPr>
              <w:rFonts w:cstheme="minorHAnsi"/>
              <w:sz w:val="24"/>
              <w:szCs w:val="24"/>
            </w:rPr>
            <w:t xml:space="preserve">   </w:t>
          </w:r>
          <w:proofErr w:type="gramEnd"/>
          <w:r w:rsidR="001845E8" w:rsidRPr="000A3890">
            <w:rPr>
              <w:rFonts w:cstheme="minorHAnsi"/>
              <w:color w:val="626262"/>
              <w:sz w:val="24"/>
              <w:szCs w:val="24"/>
            </w:rPr>
            <w:t xml:space="preserve">Voorbeeld: ( kun je weghalen) </w:t>
          </w:r>
        </w:p>
        <w:p w14:paraId="2C9F527D" w14:textId="77777777" w:rsidR="00D00E50" w:rsidRPr="000A3890" w:rsidRDefault="001845E8" w:rsidP="001845E8">
          <w:pPr>
            <w:pStyle w:val="Basisalinea"/>
            <w:suppressAutoHyphens/>
            <w:ind w:right="567"/>
            <w:rPr>
              <w:rFonts w:asciiTheme="minorHAnsi" w:hAnsiTheme="minorHAnsi" w:cstheme="minorHAnsi"/>
            </w:rPr>
          </w:pPr>
          <w:r w:rsidRPr="000A3890">
            <w:rPr>
              <w:rFonts w:asciiTheme="minorHAnsi" w:hAnsiTheme="minorHAnsi" w:cstheme="minorHAnsi"/>
            </w:rPr>
            <w:br/>
            <w:t>Huil niet omdat ik er niet meer ben Maar glimlach omdat ik er was</w:t>
          </w:r>
        </w:p>
        <w:p w14:paraId="772C422D" w14:textId="77777777" w:rsidR="00182F2A" w:rsidRPr="000A3890" w:rsidRDefault="00D00E50" w:rsidP="00D00E50">
          <w:pPr>
            <w:spacing w:after="0"/>
            <w:rPr>
              <w:rFonts w:cstheme="minorHAnsi"/>
              <w:sz w:val="24"/>
              <w:szCs w:val="24"/>
            </w:rPr>
          </w:pPr>
          <w:proofErr w:type="gramStart"/>
          <w:r w:rsidRPr="000A3890">
            <w:rPr>
              <w:rFonts w:cstheme="minorHAnsi"/>
              <w:sz w:val="24"/>
              <w:szCs w:val="24"/>
            </w:rPr>
            <w:t>( graag</w:t>
          </w:r>
          <w:proofErr w:type="gramEnd"/>
          <w:r w:rsidRPr="000A3890">
            <w:rPr>
              <w:rFonts w:cstheme="minorHAnsi"/>
              <w:sz w:val="24"/>
              <w:szCs w:val="24"/>
            </w:rPr>
            <w:t xml:space="preserve"> in het midden gecentreerd zetten.)</w:t>
          </w:r>
        </w:p>
        <w:p w14:paraId="77F39E19" w14:textId="77777777" w:rsidR="00182F2A" w:rsidRPr="000A3890" w:rsidRDefault="00182F2A" w:rsidP="00D00E50">
          <w:pPr>
            <w:spacing w:after="0"/>
            <w:rPr>
              <w:rFonts w:cstheme="minorHAnsi"/>
              <w:sz w:val="24"/>
              <w:szCs w:val="24"/>
            </w:rPr>
          </w:pPr>
        </w:p>
        <w:p w14:paraId="580518B2" w14:textId="77777777" w:rsidR="00182F2A" w:rsidRPr="000A3890" w:rsidRDefault="00182F2A" w:rsidP="00D00E50">
          <w:pPr>
            <w:spacing w:after="0"/>
            <w:rPr>
              <w:rFonts w:cstheme="minorHAnsi"/>
              <w:sz w:val="24"/>
              <w:szCs w:val="24"/>
            </w:rPr>
          </w:pPr>
        </w:p>
        <w:p w14:paraId="569148FE" w14:textId="77777777" w:rsidR="00182F2A" w:rsidRPr="000A3890" w:rsidRDefault="00182F2A" w:rsidP="00D00E50">
          <w:pPr>
            <w:spacing w:after="0"/>
            <w:rPr>
              <w:rFonts w:cstheme="minorHAnsi"/>
              <w:sz w:val="24"/>
              <w:szCs w:val="24"/>
            </w:rPr>
          </w:pPr>
        </w:p>
        <w:p w14:paraId="1EAA1A6F" w14:textId="77777777" w:rsidR="001845E8" w:rsidRPr="000A3890" w:rsidRDefault="00F87835" w:rsidP="001845E8">
          <w:pPr>
            <w:pStyle w:val="Basisalinea"/>
            <w:suppressAutoHyphens/>
            <w:ind w:right="567"/>
            <w:rPr>
              <w:rFonts w:asciiTheme="minorHAnsi" w:hAnsiTheme="minorHAnsi" w:cstheme="minorHAnsi"/>
              <w:color w:val="626262"/>
            </w:rPr>
          </w:pPr>
          <w:r w:rsidRPr="000A3890">
            <w:rPr>
              <w:rFonts w:asciiTheme="minorHAnsi" w:hAnsiTheme="minorHAnsi" w:cstheme="minorHAnsi"/>
            </w:rPr>
            <w:t>Tekst voor</w:t>
          </w:r>
          <w:r w:rsidR="00EA67BC" w:rsidRPr="000A3890">
            <w:rPr>
              <w:rFonts w:asciiTheme="minorHAnsi" w:hAnsiTheme="minorHAnsi" w:cstheme="minorHAnsi"/>
            </w:rPr>
            <w:t xml:space="preserve"> de</w:t>
          </w:r>
          <w:r w:rsidRPr="000A3890">
            <w:rPr>
              <w:rFonts w:asciiTheme="minorHAnsi" w:hAnsiTheme="minorHAnsi" w:cstheme="minorHAnsi"/>
            </w:rPr>
            <w:t xml:space="preserve"> binnenkant </w:t>
          </w:r>
          <w:r w:rsidR="00EA67BC" w:rsidRPr="000A3890">
            <w:rPr>
              <w:rFonts w:asciiTheme="minorHAnsi" w:hAnsiTheme="minorHAnsi" w:cstheme="minorHAnsi"/>
            </w:rPr>
            <w:t xml:space="preserve">van de </w:t>
          </w:r>
          <w:proofErr w:type="gramStart"/>
          <w:r w:rsidRPr="000A3890">
            <w:rPr>
              <w:rFonts w:asciiTheme="minorHAnsi" w:hAnsiTheme="minorHAnsi" w:cstheme="minorHAnsi"/>
            </w:rPr>
            <w:t>kaart</w:t>
          </w:r>
          <w:r w:rsidR="00182F2A" w:rsidRPr="000A3890">
            <w:rPr>
              <w:rFonts w:asciiTheme="minorHAnsi" w:hAnsiTheme="minorHAnsi" w:cstheme="minorHAnsi"/>
            </w:rPr>
            <w:t>:</w:t>
          </w:r>
          <w:r w:rsidR="00182F2A" w:rsidRPr="000A3890">
            <w:rPr>
              <w:rFonts w:asciiTheme="minorHAnsi" w:hAnsiTheme="minorHAnsi" w:cstheme="minorHAnsi"/>
              <w:color w:val="626262"/>
            </w:rPr>
            <w:t xml:space="preserve">   </w:t>
          </w:r>
          <w:proofErr w:type="gramEnd"/>
          <w:r w:rsidR="00182F2A" w:rsidRPr="000A3890">
            <w:rPr>
              <w:rFonts w:asciiTheme="minorHAnsi" w:hAnsiTheme="minorHAnsi" w:cstheme="minorHAnsi"/>
              <w:color w:val="626262"/>
            </w:rPr>
            <w:t xml:space="preserve"> </w:t>
          </w:r>
          <w:r w:rsidR="001845E8" w:rsidRPr="000A3890">
            <w:rPr>
              <w:rFonts w:asciiTheme="minorHAnsi" w:hAnsiTheme="minorHAnsi" w:cstheme="minorHAnsi"/>
              <w:color w:val="626262"/>
            </w:rPr>
            <w:t xml:space="preserve">Voorbeeld: ( kun je weghalen) </w:t>
          </w:r>
        </w:p>
        <w:p w14:paraId="7EC4C5D9" w14:textId="77777777" w:rsidR="004F433A" w:rsidRDefault="004F433A" w:rsidP="001845E8">
          <w:pPr>
            <w:pStyle w:val="Basisalinea"/>
            <w:suppressAutoHyphens/>
            <w:ind w:right="567"/>
            <w:rPr>
              <w:rFonts w:ascii="Work Sans Regular" w:hAnsi="Work Sans Regular" w:cs="Work Sans Regular"/>
              <w:color w:val="626262"/>
              <w:sz w:val="20"/>
              <w:szCs w:val="20"/>
            </w:rPr>
          </w:pPr>
        </w:p>
        <w:p w14:paraId="5DE71881" w14:textId="77777777" w:rsidR="004F433A" w:rsidRDefault="004F433A" w:rsidP="001845E8">
          <w:pPr>
            <w:pStyle w:val="Basisalinea"/>
            <w:suppressAutoHyphens/>
            <w:ind w:right="567"/>
            <w:rPr>
              <w:rFonts w:ascii="Work Sans Regular" w:hAnsi="Work Sans Regular" w:cs="Work Sans Regular"/>
              <w:color w:val="626262"/>
              <w:sz w:val="20"/>
              <w:szCs w:val="20"/>
            </w:rPr>
          </w:pPr>
        </w:p>
        <w:p w14:paraId="05A404AD" w14:textId="77777777" w:rsidR="00D00E50" w:rsidRDefault="00D00E50" w:rsidP="001845E8">
          <w:pPr>
            <w:pStyle w:val="Basisalinea"/>
            <w:suppressAutoHyphens/>
            <w:ind w:right="567"/>
            <w:rPr>
              <w:rFonts w:ascii="Work Sans Regular" w:hAnsi="Work Sans Regular" w:cs="Work Sans Regular"/>
              <w:color w:val="626262"/>
              <w:sz w:val="20"/>
              <w:szCs w:val="20"/>
            </w:rPr>
          </w:pPr>
        </w:p>
        <w:p w14:paraId="00542556" w14:textId="77777777" w:rsidR="001845E8" w:rsidRPr="00182F2A" w:rsidRDefault="00BC277F" w:rsidP="00BC277F">
          <w:pPr>
            <w:pStyle w:val="Basisalinea"/>
            <w:suppressAutoHyphens/>
            <w:ind w:right="567"/>
            <w:rPr>
              <w:rFonts w:asciiTheme="minorHAnsi" w:hAnsiTheme="minorHAnsi" w:cs="Work Sans Regular"/>
              <w:color w:val="auto"/>
              <w:sz w:val="22"/>
              <w:szCs w:val="22"/>
            </w:rPr>
          </w:pPr>
          <w:r>
            <w:rPr>
              <w:rFonts w:asciiTheme="minorHAnsi" w:hAnsiTheme="minorHAnsi" w:cs="Work Sans Regular"/>
              <w:color w:val="auto"/>
              <w:sz w:val="22"/>
              <w:szCs w:val="22"/>
            </w:rPr>
            <w:lastRenderedPageBreak/>
            <w:t xml:space="preserve">          </w:t>
          </w:r>
          <w:r w:rsidR="001845E8" w:rsidRPr="00182F2A">
            <w:rPr>
              <w:rFonts w:asciiTheme="minorHAnsi" w:hAnsiTheme="minorHAnsi" w:cs="Work Sans Regular"/>
              <w:color w:val="auto"/>
              <w:sz w:val="22"/>
              <w:szCs w:val="22"/>
            </w:rPr>
            <w:t>Op 15 december is onze moeder, onze oma en ons zusje overleden</w:t>
          </w:r>
        </w:p>
        <w:p w14:paraId="37290878" w14:textId="77777777" w:rsidR="00D00E50" w:rsidRPr="00182F2A" w:rsidRDefault="00BC277F" w:rsidP="00BC277F">
          <w:pPr>
            <w:spacing w:after="0"/>
            <w:rPr>
              <w:rFonts w:cs="Work Sans Regular"/>
              <w:sz w:val="22"/>
              <w:szCs w:val="22"/>
            </w:rPr>
          </w:pPr>
          <w:r>
            <w:rPr>
              <w:rFonts w:cs="Work Sans Regular"/>
              <w:sz w:val="22"/>
              <w:szCs w:val="22"/>
            </w:rPr>
            <w:t xml:space="preserve">          </w:t>
          </w:r>
          <w:r w:rsidR="001845E8" w:rsidRPr="00182F2A">
            <w:rPr>
              <w:rFonts w:cs="Work Sans Regular"/>
              <w:sz w:val="22"/>
              <w:szCs w:val="22"/>
            </w:rPr>
            <w:t>We hopen dat ze nu rust heeft gevonden</w:t>
          </w:r>
          <w:r w:rsidR="00D00E50" w:rsidRPr="00182F2A">
            <w:rPr>
              <w:rFonts w:cs="Work Sans Regular"/>
              <w:sz w:val="22"/>
              <w:szCs w:val="22"/>
            </w:rPr>
            <w:t>.</w:t>
          </w:r>
        </w:p>
        <w:p w14:paraId="3C36AE39" w14:textId="77777777" w:rsidR="001845E8" w:rsidRDefault="001845E8" w:rsidP="00F87835">
          <w:pPr>
            <w:spacing w:after="0"/>
            <w:rPr>
              <w:sz w:val="32"/>
              <w:szCs w:val="32"/>
            </w:rPr>
          </w:pPr>
        </w:p>
        <w:p w14:paraId="18C6A5A3" w14:textId="77777777" w:rsidR="00D00E50" w:rsidRDefault="00D00E50" w:rsidP="004F433A">
          <w:pPr>
            <w:spacing w:after="0"/>
            <w:jc w:val="center"/>
            <w:rPr>
              <w:sz w:val="32"/>
              <w:szCs w:val="32"/>
            </w:rPr>
          </w:pPr>
          <w:r w:rsidRPr="00D00E50">
            <w:rPr>
              <w:b/>
              <w:sz w:val="32"/>
              <w:szCs w:val="32"/>
            </w:rPr>
            <w:t xml:space="preserve">Cornelia Franciska </w:t>
          </w:r>
          <w:r w:rsidR="004F433A">
            <w:rPr>
              <w:b/>
              <w:sz w:val="32"/>
              <w:szCs w:val="32"/>
            </w:rPr>
            <w:t>Henze</w:t>
          </w:r>
          <w:r>
            <w:rPr>
              <w:b/>
              <w:sz w:val="32"/>
              <w:szCs w:val="32"/>
            </w:rPr>
            <w:br/>
          </w:r>
          <w:r w:rsidRPr="00BC277F">
            <w:t>Corry</w:t>
          </w:r>
          <w:r w:rsidR="00BC277F">
            <w:br/>
          </w:r>
        </w:p>
        <w:p w14:paraId="17CD2B65" w14:textId="77777777" w:rsidR="004F433A" w:rsidRPr="00182F2A" w:rsidRDefault="004F433A" w:rsidP="004F433A">
          <w:pPr>
            <w:spacing w:after="0"/>
            <w:jc w:val="center"/>
            <w:rPr>
              <w:sz w:val="22"/>
              <w:szCs w:val="22"/>
            </w:rPr>
          </w:pPr>
          <w:r w:rsidRPr="00182F2A">
            <w:rPr>
              <w:sz w:val="22"/>
              <w:szCs w:val="22"/>
            </w:rPr>
            <w:t>Weduwe van Kees Houtman</w:t>
          </w:r>
        </w:p>
        <w:p w14:paraId="3506789D" w14:textId="77777777" w:rsidR="004F433A" w:rsidRPr="00182F2A" w:rsidRDefault="004F433A" w:rsidP="004F433A">
          <w:pPr>
            <w:spacing w:after="0"/>
            <w:rPr>
              <w:sz w:val="22"/>
              <w:szCs w:val="22"/>
            </w:rPr>
          </w:pPr>
        </w:p>
        <w:p w14:paraId="544DFE58" w14:textId="77777777" w:rsidR="00182F2A" w:rsidRPr="00182F2A" w:rsidRDefault="00D00E50" w:rsidP="00182F2A">
          <w:pPr>
            <w:pStyle w:val="Basisalinea"/>
            <w:suppressAutoHyphens/>
            <w:ind w:left="567" w:right="567"/>
            <w:jc w:val="center"/>
            <w:rPr>
              <w:rFonts w:ascii="Work Sans Regular" w:hAnsi="Work Sans Regular" w:cs="Work Sans Regular"/>
              <w:color w:val="auto"/>
              <w:sz w:val="22"/>
              <w:szCs w:val="22"/>
            </w:rPr>
          </w:pPr>
          <w:r w:rsidRPr="00182F2A">
            <w:rPr>
              <w:rFonts w:ascii="Work Sans Regular" w:hAnsi="Work Sans Regular" w:cs="Work Sans Regular"/>
              <w:color w:val="auto"/>
              <w:sz w:val="22"/>
              <w:szCs w:val="22"/>
            </w:rPr>
            <w:t xml:space="preserve">Leeuwarden, 2 oktober 1953      </w:t>
          </w:r>
          <w:r w:rsidR="004F433A" w:rsidRPr="00182F2A">
            <w:rPr>
              <w:rFonts w:ascii="Work Sans Regular" w:hAnsi="Work Sans Regular" w:cs="Work Sans Regular"/>
              <w:color w:val="auto"/>
              <w:sz w:val="22"/>
              <w:szCs w:val="22"/>
            </w:rPr>
            <w:t xml:space="preserve">       </w:t>
          </w:r>
          <w:r w:rsidR="00182F2A">
            <w:rPr>
              <w:rFonts w:ascii="Work Sans Regular" w:hAnsi="Work Sans Regular" w:cs="Work Sans Regular"/>
              <w:color w:val="auto"/>
              <w:sz w:val="22"/>
              <w:szCs w:val="22"/>
            </w:rPr>
            <w:t xml:space="preserve">     </w:t>
          </w:r>
          <w:r w:rsidR="004F433A" w:rsidRPr="00182F2A">
            <w:rPr>
              <w:rFonts w:ascii="Work Sans Regular" w:hAnsi="Work Sans Regular" w:cs="Work Sans Regular"/>
              <w:color w:val="auto"/>
              <w:sz w:val="22"/>
              <w:szCs w:val="22"/>
            </w:rPr>
            <w:t xml:space="preserve"> </w:t>
          </w:r>
          <w:r w:rsidRPr="00182F2A">
            <w:rPr>
              <w:rFonts w:ascii="Work Sans Regular" w:hAnsi="Work Sans Regular" w:cs="Work Sans Regular"/>
              <w:color w:val="auto"/>
              <w:sz w:val="22"/>
              <w:szCs w:val="22"/>
            </w:rPr>
            <w:t xml:space="preserve">        † Arnhem, 15 december 20</w:t>
          </w:r>
          <w:r w:rsidR="00182F2A">
            <w:rPr>
              <w:rFonts w:ascii="Work Sans Regular" w:hAnsi="Work Sans Regular" w:cs="Work Sans Regular"/>
              <w:color w:val="auto"/>
              <w:sz w:val="22"/>
              <w:szCs w:val="22"/>
            </w:rPr>
            <w:t>19</w:t>
          </w:r>
        </w:p>
        <w:p w14:paraId="4F23519B" w14:textId="77777777" w:rsidR="00182F2A" w:rsidRDefault="00182F2A" w:rsidP="00D00E50">
          <w:pPr>
            <w:spacing w:after="0"/>
            <w:jc w:val="center"/>
            <w:rPr>
              <w:sz w:val="22"/>
              <w:szCs w:val="22"/>
            </w:rPr>
          </w:pPr>
        </w:p>
        <w:p w14:paraId="18FE86C5" w14:textId="77777777" w:rsidR="004F433A" w:rsidRDefault="00182F2A" w:rsidP="00182F2A">
          <w:pPr>
            <w:spacing w:after="0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  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tab/>
            <w:t>Namen:</w:t>
          </w:r>
        </w:p>
        <w:p w14:paraId="7784F6C6" w14:textId="77777777" w:rsidR="00182F2A" w:rsidRDefault="00182F2A" w:rsidP="00182F2A">
          <w:pPr>
            <w:spacing w:after="0"/>
            <w:ind w:left="4320" w:firstLine="720"/>
            <w:rPr>
              <w:sz w:val="22"/>
              <w:szCs w:val="22"/>
            </w:rPr>
          </w:pPr>
          <w:r>
            <w:rPr>
              <w:sz w:val="22"/>
              <w:szCs w:val="22"/>
            </w:rPr>
            <w:t>Namen:</w:t>
          </w:r>
        </w:p>
        <w:p w14:paraId="42FC0782" w14:textId="77777777" w:rsidR="00182F2A" w:rsidRDefault="00182F2A" w:rsidP="00182F2A">
          <w:pPr>
            <w:spacing w:after="0"/>
            <w:ind w:left="4320" w:firstLine="720"/>
            <w:rPr>
              <w:sz w:val="22"/>
              <w:szCs w:val="22"/>
            </w:rPr>
          </w:pPr>
          <w:r>
            <w:rPr>
              <w:sz w:val="22"/>
              <w:szCs w:val="22"/>
            </w:rPr>
            <w:t>Namen:</w:t>
          </w:r>
        </w:p>
        <w:p w14:paraId="59B8F08C" w14:textId="77777777" w:rsidR="00182F2A" w:rsidRDefault="00182F2A" w:rsidP="00182F2A">
          <w:pPr>
            <w:spacing w:after="0"/>
            <w:ind w:left="5040"/>
            <w:rPr>
              <w:sz w:val="22"/>
              <w:szCs w:val="22"/>
            </w:rPr>
          </w:pPr>
          <w:r>
            <w:rPr>
              <w:sz w:val="22"/>
              <w:szCs w:val="22"/>
            </w:rPr>
            <w:t>Namen:</w:t>
          </w:r>
        </w:p>
        <w:p w14:paraId="26F12166" w14:textId="77777777" w:rsidR="00182F2A" w:rsidRPr="00182F2A" w:rsidRDefault="00182F2A" w:rsidP="00182F2A">
          <w:pPr>
            <w:spacing w:after="0"/>
            <w:ind w:left="5040"/>
            <w:rPr>
              <w:sz w:val="22"/>
              <w:szCs w:val="22"/>
            </w:rPr>
          </w:pPr>
          <w:r>
            <w:rPr>
              <w:sz w:val="22"/>
              <w:szCs w:val="22"/>
            </w:rPr>
            <w:t>Namen:</w:t>
          </w:r>
        </w:p>
        <w:p w14:paraId="0B9B072C" w14:textId="77777777" w:rsidR="004F433A" w:rsidRPr="00182F2A" w:rsidRDefault="004F433A" w:rsidP="00D00E50">
          <w:pPr>
            <w:spacing w:after="0"/>
            <w:jc w:val="center"/>
            <w:rPr>
              <w:sz w:val="22"/>
              <w:szCs w:val="22"/>
            </w:rPr>
          </w:pPr>
        </w:p>
        <w:p w14:paraId="556ED08A" w14:textId="50FD72DB" w:rsidR="004F433A" w:rsidRDefault="00182F2A" w:rsidP="000A3890">
          <w:pPr>
            <w:spacing w:after="0"/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>Corry is thuis opgebaard</w:t>
          </w:r>
        </w:p>
        <w:p w14:paraId="198B2D84" w14:textId="0B5DD40F" w:rsidR="000A3890" w:rsidRDefault="000A3890" w:rsidP="00182F2A">
          <w:pPr>
            <w:spacing w:after="0"/>
            <w:rPr>
              <w:sz w:val="22"/>
              <w:szCs w:val="22"/>
            </w:rPr>
          </w:pPr>
        </w:p>
        <w:p w14:paraId="68093F6E" w14:textId="11ED2051" w:rsidR="000A3890" w:rsidRPr="000A3890" w:rsidRDefault="000A3890" w:rsidP="000A3890">
          <w:pPr>
            <w:pStyle w:val="Basisalinea"/>
            <w:rPr>
              <w:rFonts w:asciiTheme="minorHAnsi" w:hAnsiTheme="minorHAnsi" w:cstheme="minorHAnsi"/>
            </w:rPr>
          </w:pPr>
          <w:r w:rsidRPr="000A3890">
            <w:rPr>
              <w:rFonts w:asciiTheme="minorHAnsi" w:hAnsiTheme="minorHAnsi" w:cstheme="minorHAnsi"/>
              <w:sz w:val="22"/>
              <w:szCs w:val="22"/>
            </w:rPr>
            <w:t xml:space="preserve">           </w:t>
          </w:r>
          <w:r w:rsidRPr="000A3890">
            <w:rPr>
              <w:rFonts w:asciiTheme="minorHAnsi" w:hAnsiTheme="minorHAnsi" w:cstheme="minorHAnsi"/>
            </w:rPr>
            <w:t>Correspondentieadres:</w:t>
          </w:r>
          <w:r>
            <w:rPr>
              <w:rFonts w:asciiTheme="minorHAnsi" w:hAnsiTheme="minorHAnsi" w:cstheme="minorHAnsi"/>
            </w:rPr>
            <w:br/>
            <w:t xml:space="preserve">          </w:t>
          </w:r>
          <w:r w:rsidRPr="000A3890">
            <w:rPr>
              <w:rFonts w:asciiTheme="minorHAnsi" w:hAnsiTheme="minorHAnsi" w:cstheme="minorHAnsi"/>
            </w:rPr>
            <w:t>Groeneweg 1</w:t>
          </w:r>
          <w:r>
            <w:rPr>
              <w:rFonts w:asciiTheme="minorHAnsi" w:hAnsiTheme="minorHAnsi" w:cstheme="minorHAnsi"/>
            </w:rPr>
            <w:t>12</w:t>
          </w:r>
        </w:p>
        <w:p w14:paraId="299CF248" w14:textId="382FBF96" w:rsidR="000A3890" w:rsidRPr="000A3890" w:rsidRDefault="000A3890" w:rsidP="000A3890">
          <w:pPr>
            <w:spacing w:after="0"/>
            <w:rPr>
              <w:rFonts w:cstheme="minorHAnsi"/>
              <w:sz w:val="22"/>
              <w:szCs w:val="22"/>
            </w:rPr>
          </w:pPr>
          <w:r>
            <w:rPr>
              <w:rFonts w:cstheme="minorHAnsi"/>
              <w:color w:val="000000"/>
              <w:sz w:val="24"/>
              <w:szCs w:val="24"/>
            </w:rPr>
            <w:t xml:space="preserve">          </w:t>
          </w:r>
          <w:r w:rsidRPr="000A3890">
            <w:rPr>
              <w:rFonts w:cstheme="minorHAnsi"/>
              <w:color w:val="000000"/>
              <w:sz w:val="24"/>
              <w:szCs w:val="24"/>
            </w:rPr>
            <w:t>7038 E</w:t>
          </w:r>
          <w:r>
            <w:rPr>
              <w:rFonts w:cstheme="minorHAnsi"/>
              <w:color w:val="000000"/>
              <w:sz w:val="24"/>
              <w:szCs w:val="24"/>
            </w:rPr>
            <w:t>R</w:t>
          </w:r>
          <w:r w:rsidRPr="000A3890">
            <w:rPr>
              <w:rFonts w:cstheme="minorHAnsi"/>
              <w:color w:val="000000"/>
              <w:sz w:val="24"/>
              <w:szCs w:val="24"/>
            </w:rPr>
            <w:t xml:space="preserve"> Zeddam</w:t>
          </w:r>
        </w:p>
        <w:p w14:paraId="174328C2" w14:textId="77777777" w:rsidR="001845E8" w:rsidRPr="00182F2A" w:rsidRDefault="001845E8" w:rsidP="00F87835">
          <w:pPr>
            <w:spacing w:after="0"/>
            <w:rPr>
              <w:sz w:val="22"/>
              <w:szCs w:val="22"/>
            </w:rPr>
          </w:pPr>
        </w:p>
        <w:p w14:paraId="067F602A" w14:textId="77777777" w:rsidR="004F433A" w:rsidRPr="00182F2A" w:rsidRDefault="004F433A" w:rsidP="00182F2A">
          <w:pPr>
            <w:pStyle w:val="Basisalinea"/>
            <w:suppressAutoHyphens/>
            <w:ind w:left="567" w:right="567"/>
            <w:rPr>
              <w:rFonts w:asciiTheme="minorHAnsi" w:hAnsiTheme="minorHAnsi" w:cs="Work Sans Regular"/>
              <w:color w:val="auto"/>
              <w:spacing w:val="-2"/>
              <w:sz w:val="22"/>
              <w:szCs w:val="22"/>
            </w:rPr>
          </w:pPr>
          <w:r w:rsidRPr="00182F2A">
            <w:rPr>
              <w:rFonts w:asciiTheme="minorHAnsi" w:hAnsiTheme="minorHAnsi" w:cs="Work Sans Regular"/>
              <w:color w:val="auto"/>
              <w:spacing w:val="-2"/>
              <w:sz w:val="22"/>
              <w:szCs w:val="22"/>
            </w:rPr>
            <w:t>We nemen samen afscheid van Corry op donderdag 20 december om</w:t>
          </w:r>
        </w:p>
        <w:p w14:paraId="5F98DBE2" w14:textId="77777777" w:rsidR="004F433A" w:rsidRPr="00182F2A" w:rsidRDefault="004F433A" w:rsidP="00182F2A">
          <w:pPr>
            <w:pStyle w:val="Basisalinea"/>
            <w:suppressAutoHyphens/>
            <w:ind w:left="567" w:right="567"/>
            <w:rPr>
              <w:rFonts w:asciiTheme="minorHAnsi" w:hAnsiTheme="minorHAnsi" w:cs="Work Sans Regular"/>
              <w:color w:val="auto"/>
              <w:sz w:val="22"/>
              <w:szCs w:val="22"/>
            </w:rPr>
          </w:pPr>
          <w:r w:rsidRPr="00182F2A">
            <w:rPr>
              <w:rFonts w:asciiTheme="minorHAnsi" w:hAnsiTheme="minorHAnsi" w:cs="Work Sans Regular"/>
              <w:color w:val="auto"/>
              <w:spacing w:val="-2"/>
              <w:sz w:val="22"/>
              <w:szCs w:val="22"/>
            </w:rPr>
            <w:t xml:space="preserve">11.00 uur op Begraafplaats </w:t>
          </w:r>
          <w:proofErr w:type="spellStart"/>
          <w:r w:rsidRPr="00182F2A">
            <w:rPr>
              <w:rFonts w:asciiTheme="minorHAnsi" w:hAnsiTheme="minorHAnsi" w:cs="Work Sans Regular"/>
              <w:color w:val="auto"/>
              <w:spacing w:val="-2"/>
              <w:sz w:val="22"/>
              <w:szCs w:val="22"/>
            </w:rPr>
            <w:t>Moscowa</w:t>
          </w:r>
          <w:proofErr w:type="spellEnd"/>
          <w:r w:rsidRPr="00182F2A">
            <w:rPr>
              <w:rFonts w:asciiTheme="minorHAnsi" w:hAnsiTheme="minorHAnsi" w:cs="Work Sans Regular"/>
              <w:color w:val="auto"/>
              <w:spacing w:val="-2"/>
              <w:sz w:val="22"/>
              <w:szCs w:val="22"/>
            </w:rPr>
            <w:t xml:space="preserve"> aan de </w:t>
          </w:r>
          <w:proofErr w:type="spellStart"/>
          <w:r w:rsidRPr="00182F2A">
            <w:rPr>
              <w:rFonts w:asciiTheme="minorHAnsi" w:hAnsiTheme="minorHAnsi" w:cs="Work Sans Regular"/>
              <w:color w:val="auto"/>
              <w:spacing w:val="-2"/>
              <w:sz w:val="22"/>
              <w:szCs w:val="22"/>
            </w:rPr>
            <w:t>Waterbergseweg</w:t>
          </w:r>
          <w:proofErr w:type="spellEnd"/>
          <w:r w:rsidRPr="00182F2A">
            <w:rPr>
              <w:rFonts w:asciiTheme="minorHAnsi" w:hAnsiTheme="minorHAnsi" w:cs="Work Sans Regular"/>
              <w:color w:val="auto"/>
              <w:spacing w:val="-2"/>
              <w:sz w:val="22"/>
              <w:szCs w:val="22"/>
            </w:rPr>
            <w:t xml:space="preserve"> 18 te Arnhem.</w:t>
          </w:r>
        </w:p>
        <w:p w14:paraId="063868E3" w14:textId="77777777" w:rsidR="004F433A" w:rsidRPr="00182F2A" w:rsidRDefault="004F433A" w:rsidP="00182F2A">
          <w:pPr>
            <w:pStyle w:val="Basisalinea"/>
            <w:suppressAutoHyphens/>
            <w:ind w:left="567" w:right="567"/>
            <w:rPr>
              <w:rFonts w:asciiTheme="minorHAnsi" w:hAnsiTheme="minorHAnsi" w:cs="Work Sans Regular"/>
              <w:color w:val="auto"/>
              <w:sz w:val="22"/>
              <w:szCs w:val="22"/>
            </w:rPr>
          </w:pPr>
        </w:p>
        <w:p w14:paraId="3D1C82A3" w14:textId="77777777" w:rsidR="001845E8" w:rsidRPr="00182F2A" w:rsidRDefault="004F433A" w:rsidP="00182F2A">
          <w:pPr>
            <w:spacing w:after="0"/>
            <w:ind w:left="567"/>
            <w:rPr>
              <w:rFonts w:ascii="Work Sans Regular" w:hAnsi="Work Sans Regular" w:cs="Work Sans Regular"/>
              <w:color w:val="626262"/>
              <w:sz w:val="22"/>
              <w:szCs w:val="22"/>
            </w:rPr>
          </w:pPr>
          <w:r w:rsidRPr="00182F2A">
            <w:rPr>
              <w:rFonts w:cs="Work Sans Regular"/>
              <w:sz w:val="22"/>
              <w:szCs w:val="22"/>
            </w:rPr>
            <w:t xml:space="preserve">Na de afscheidsdienst zullen we haar samen naar haar laatste rustplaats </w:t>
          </w:r>
          <w:r w:rsidR="00182F2A">
            <w:rPr>
              <w:rFonts w:cs="Work Sans Regular"/>
              <w:sz w:val="22"/>
              <w:szCs w:val="22"/>
            </w:rPr>
            <w:br/>
          </w:r>
          <w:r w:rsidRPr="00182F2A">
            <w:rPr>
              <w:rFonts w:cs="Work Sans Regular"/>
              <w:sz w:val="22"/>
              <w:szCs w:val="22"/>
            </w:rPr>
            <w:t xml:space="preserve">brengen, waarna u de mogelijkheid heeft de familie te condoleren in de </w:t>
          </w:r>
          <w:r w:rsidR="00182F2A">
            <w:rPr>
              <w:rFonts w:cs="Work Sans Regular"/>
              <w:sz w:val="22"/>
              <w:szCs w:val="22"/>
            </w:rPr>
            <w:br/>
          </w:r>
          <w:r w:rsidRPr="00182F2A">
            <w:rPr>
              <w:rFonts w:cs="Work Sans Regular"/>
              <w:sz w:val="22"/>
              <w:szCs w:val="22"/>
            </w:rPr>
            <w:t xml:space="preserve">koffiekamer van </w:t>
          </w:r>
          <w:proofErr w:type="spellStart"/>
          <w:r w:rsidRPr="00182F2A">
            <w:rPr>
              <w:rFonts w:cs="Work Sans Regular"/>
              <w:sz w:val="22"/>
              <w:szCs w:val="22"/>
            </w:rPr>
            <w:t>Moscowa</w:t>
          </w:r>
          <w:proofErr w:type="spellEnd"/>
          <w:r w:rsidRPr="00182F2A">
            <w:rPr>
              <w:rFonts w:ascii="Work Sans Regular" w:hAnsi="Work Sans Regular" w:cs="Work Sans Regular"/>
              <w:color w:val="626262"/>
              <w:sz w:val="22"/>
              <w:szCs w:val="22"/>
            </w:rPr>
            <w:t>.</w:t>
          </w:r>
        </w:p>
        <w:p w14:paraId="09CC8D92" w14:textId="77777777" w:rsidR="00182F2A" w:rsidRDefault="00182F2A" w:rsidP="00182F2A">
          <w:pPr>
            <w:spacing w:after="0"/>
            <w:rPr>
              <w:sz w:val="22"/>
              <w:szCs w:val="22"/>
            </w:rPr>
          </w:pPr>
        </w:p>
        <w:p w14:paraId="075FD22A" w14:textId="77777777" w:rsidR="004F433A" w:rsidRPr="00182F2A" w:rsidRDefault="004F433A" w:rsidP="00182F2A">
          <w:pPr>
            <w:spacing w:after="0"/>
            <w:ind w:firstLine="567"/>
            <w:rPr>
              <w:sz w:val="22"/>
              <w:szCs w:val="22"/>
            </w:rPr>
          </w:pPr>
          <w:r w:rsidRPr="00182F2A">
            <w:rPr>
              <w:sz w:val="22"/>
              <w:szCs w:val="22"/>
            </w:rPr>
            <w:t>Corry hield van rode rozen</w:t>
          </w:r>
        </w:p>
        <w:p w14:paraId="020E4A9C" w14:textId="77777777" w:rsidR="001845E8" w:rsidRDefault="001845E8" w:rsidP="00F87835">
          <w:pPr>
            <w:spacing w:after="0"/>
            <w:rPr>
              <w:sz w:val="32"/>
              <w:szCs w:val="32"/>
            </w:rPr>
          </w:pPr>
        </w:p>
        <w:p w14:paraId="795102BB" w14:textId="77777777" w:rsidR="001845E8" w:rsidRDefault="001845E8" w:rsidP="00F87835">
          <w:pPr>
            <w:spacing w:after="0"/>
            <w:rPr>
              <w:sz w:val="32"/>
              <w:szCs w:val="32"/>
            </w:rPr>
          </w:pPr>
        </w:p>
        <w:p w14:paraId="33E2CBC1" w14:textId="77777777" w:rsidR="001845E8" w:rsidRDefault="001845E8" w:rsidP="00F87835">
          <w:pPr>
            <w:spacing w:after="0"/>
            <w:rPr>
              <w:sz w:val="32"/>
              <w:szCs w:val="32"/>
            </w:rPr>
          </w:pPr>
        </w:p>
        <w:p w14:paraId="3D99C7A5" w14:textId="5778C95A" w:rsidR="00F87835" w:rsidRPr="0030677C" w:rsidRDefault="00070FEC" w:rsidP="000A3890">
          <w:pPr>
            <w:spacing w:after="0"/>
            <w:rPr>
              <w:sz w:val="16"/>
              <w:szCs w:val="16"/>
            </w:rPr>
          </w:pPr>
        </w:p>
      </w:sdtContent>
    </w:sdt>
    <w:sectPr w:rsidR="00F87835" w:rsidRPr="0030677C" w:rsidSect="008D6C5D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F9593" w14:textId="77777777" w:rsidR="00070FEC" w:rsidRDefault="00070FEC" w:rsidP="00650259">
      <w:pPr>
        <w:spacing w:after="0" w:line="240" w:lineRule="auto"/>
      </w:pPr>
      <w:r>
        <w:separator/>
      </w:r>
    </w:p>
  </w:endnote>
  <w:endnote w:type="continuationSeparator" w:id="0">
    <w:p w14:paraId="436DFC97" w14:textId="77777777" w:rsidR="00070FEC" w:rsidRDefault="00070FE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75B986-BBF7-6341-B394-0209CA22337B}"/>
    <w:embedBold r:id="rId2" w:fontKey="{9C1E643A-68B7-684E-A30B-007D8159354D}"/>
    <w:embedItalic r:id="rId3" w:fontKey="{656D9F53-6BDD-BD4B-A597-64CA2D040F3B}"/>
    <w:embedBoldItalic r:id="rId4" w:fontKey="{6CEEF5E3-E3CE-6B4C-8C72-99FE4CF4BCA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B880F7E1-7E30-9E47-A227-70DEE836AD36}"/>
    <w:embedBold r:id="rId6" w:fontKey="{E715DEEC-082E-6648-9853-F44943E997FD}"/>
    <w:embedItalic r:id="rId7" w:fontKey="{51123E43-4E99-7C40-A80E-7CFB57A6825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F5EB157D-5186-4346-BD11-9DE62008CA0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123C9E55-E717-8E43-B3F6-59A5C3CCC13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0C427635-211C-E14C-AE7D-DCBEB460CA7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91F24C88-14CA-6841-95D0-1094BA86A9FD}"/>
    <w:embedBold r:id="rId12" w:fontKey="{0F4E3200-3DB0-B544-AEE3-A8CD00C06EDB}"/>
    <w:embedItalic r:id="rId13" w:fontKey="{0E9C33A3-9C67-0E4B-A21E-FAD9FAE8142A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4" w:fontKey="{9884C585-8926-1545-B2E7-523ED394325D}"/>
  </w:font>
  <w:font w:name="MinionPro-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16" w:fontKey="{BE8895A9-EB58-1642-848A-2550FAB8760C}"/>
  </w:font>
  <w:font w:name="Work Sans 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431"/>
      <w:gridCol w:w="4595"/>
    </w:tblGrid>
    <w:tr w:rsidR="00DB30D1" w:rsidRPr="002462F3" w14:paraId="137D50E9" w14:textId="77777777" w:rsidTr="00784A31">
      <w:trPr>
        <w:trHeight w:val="1085"/>
      </w:trPr>
      <w:tc>
        <w:tcPr>
          <w:tcW w:w="4675" w:type="dxa"/>
          <w:vAlign w:val="center"/>
        </w:tcPr>
        <w:p w14:paraId="095EF3BB" w14:textId="7DD65739" w:rsidR="0030677C" w:rsidRPr="0030677C" w:rsidRDefault="0030677C" w:rsidP="0030677C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nl-NL"/>
            </w:rPr>
          </w:pPr>
        </w:p>
        <w:p w14:paraId="2D58D2F0" w14:textId="77777777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38832AE2" w14:textId="5AE377E6" w:rsidR="0047703B" w:rsidRDefault="0047703B" w:rsidP="0047703B">
          <w:pPr>
            <w:jc w:val="right"/>
          </w:pPr>
          <w:r>
            <w:fldChar w:fldCharType="begin"/>
          </w:r>
          <w:r>
            <w:instrText xml:space="preserve"> INCLUDEPICTURE "https://goedkopecrematiein-nederland.nl/wp-content/themes/whitetheme/img/goedkopecrematie.png" \* MERGEFORMATINET </w:instrText>
          </w:r>
          <w:r>
            <w:fldChar w:fldCharType="separate"/>
          </w:r>
          <w:r>
            <w:rPr>
              <w:noProof/>
            </w:rPr>
            <w:drawing>
              <wp:inline distT="0" distB="0" distL="0" distR="0" wp14:anchorId="637BAA70" wp14:editId="1A467C82">
                <wp:extent cx="1898813" cy="573473"/>
                <wp:effectExtent l="0" t="0" r="0" b="0"/>
                <wp:docPr id="2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794" cy="575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  <w:p w14:paraId="43A10659" w14:textId="7632CCEC" w:rsidR="002462F3" w:rsidRPr="002462F3" w:rsidRDefault="002462F3" w:rsidP="00784A31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  <w:tr w:rsidR="00DB30D1" w:rsidRPr="002462F3" w14:paraId="0FB2FE93" w14:textId="77777777" w:rsidTr="00E570FC">
      <w:trPr>
        <w:trHeight w:val="176"/>
      </w:trPr>
      <w:tc>
        <w:tcPr>
          <w:tcW w:w="4675" w:type="dxa"/>
          <w:vAlign w:val="center"/>
        </w:tcPr>
        <w:p w14:paraId="4995C68C" w14:textId="77777777" w:rsidR="00DB30D1" w:rsidRPr="002462F3" w:rsidRDefault="00DB30D1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1EEC2C7" w14:textId="77777777" w:rsidR="00DB30D1" w:rsidRDefault="00DB30D1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noProof/>
              <w:sz w:val="18"/>
              <w:szCs w:val="24"/>
            </w:rPr>
          </w:pPr>
        </w:p>
      </w:tc>
    </w:tr>
  </w:tbl>
  <w:p w14:paraId="60DCFC4E" w14:textId="77777777" w:rsidR="00731F26" w:rsidRDefault="00731F26" w:rsidP="002462F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CF984" w14:textId="77777777" w:rsidR="00070FEC" w:rsidRDefault="00070FEC" w:rsidP="00650259">
      <w:pPr>
        <w:spacing w:after="0" w:line="240" w:lineRule="auto"/>
      </w:pPr>
      <w:r>
        <w:separator/>
      </w:r>
    </w:p>
  </w:footnote>
  <w:footnote w:type="continuationSeparator" w:id="0">
    <w:p w14:paraId="0DCCA32F" w14:textId="77777777" w:rsidR="00070FEC" w:rsidRDefault="00070FE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E5C1" w14:textId="77777777" w:rsidR="00650259" w:rsidRPr="00DB30D1" w:rsidRDefault="00DB30D1" w:rsidP="00DB30D1">
    <w:pPr>
      <w:jc w:val="center"/>
      <w:rPr>
        <w:sz w:val="48"/>
        <w:szCs w:val="48"/>
      </w:rPr>
    </w:pPr>
    <w:r w:rsidRPr="00DB30D1">
      <w:rPr>
        <w:sz w:val="48"/>
        <w:szCs w:val="48"/>
      </w:rPr>
      <w:t>Bestelformulier Rouwkaarte</w:t>
    </w:r>
    <w:r>
      <w:rPr>
        <w:sz w:val="48"/>
        <w:szCs w:val="48"/>
      </w:rPr>
      <w:t>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C6C"/>
    <w:rsid w:val="00024115"/>
    <w:rsid w:val="00052382"/>
    <w:rsid w:val="0006568A"/>
    <w:rsid w:val="00070FEC"/>
    <w:rsid w:val="00076F0F"/>
    <w:rsid w:val="00084253"/>
    <w:rsid w:val="000A3890"/>
    <w:rsid w:val="000D1F49"/>
    <w:rsid w:val="000E5B5B"/>
    <w:rsid w:val="001727CA"/>
    <w:rsid w:val="00182F2A"/>
    <w:rsid w:val="001845E8"/>
    <w:rsid w:val="001C4A3D"/>
    <w:rsid w:val="002462F3"/>
    <w:rsid w:val="00247EB3"/>
    <w:rsid w:val="002C56E6"/>
    <w:rsid w:val="0030677C"/>
    <w:rsid w:val="00316487"/>
    <w:rsid w:val="00345396"/>
    <w:rsid w:val="00346DE2"/>
    <w:rsid w:val="00361E11"/>
    <w:rsid w:val="003B4744"/>
    <w:rsid w:val="003F0847"/>
    <w:rsid w:val="003F5A46"/>
    <w:rsid w:val="0040090B"/>
    <w:rsid w:val="0046302A"/>
    <w:rsid w:val="00477010"/>
    <w:rsid w:val="0047703B"/>
    <w:rsid w:val="00487D2D"/>
    <w:rsid w:val="004D5D62"/>
    <w:rsid w:val="004D739F"/>
    <w:rsid w:val="004F433A"/>
    <w:rsid w:val="005112D0"/>
    <w:rsid w:val="005221AD"/>
    <w:rsid w:val="00577E06"/>
    <w:rsid w:val="005A3BF7"/>
    <w:rsid w:val="005F2035"/>
    <w:rsid w:val="005F7990"/>
    <w:rsid w:val="0063739C"/>
    <w:rsid w:val="00650259"/>
    <w:rsid w:val="006E629B"/>
    <w:rsid w:val="00706399"/>
    <w:rsid w:val="00731F26"/>
    <w:rsid w:val="00734F3F"/>
    <w:rsid w:val="00760D65"/>
    <w:rsid w:val="00770F25"/>
    <w:rsid w:val="00784A31"/>
    <w:rsid w:val="007A35A8"/>
    <w:rsid w:val="007B0A85"/>
    <w:rsid w:val="007C6A52"/>
    <w:rsid w:val="0082043E"/>
    <w:rsid w:val="008221E3"/>
    <w:rsid w:val="00822D98"/>
    <w:rsid w:val="00860F45"/>
    <w:rsid w:val="008772AC"/>
    <w:rsid w:val="0088334D"/>
    <w:rsid w:val="008D6C5D"/>
    <w:rsid w:val="008E203A"/>
    <w:rsid w:val="0091229C"/>
    <w:rsid w:val="00940E73"/>
    <w:rsid w:val="00954C6C"/>
    <w:rsid w:val="0098597D"/>
    <w:rsid w:val="009F619A"/>
    <w:rsid w:val="009F6DDE"/>
    <w:rsid w:val="00A07415"/>
    <w:rsid w:val="00A34B7C"/>
    <w:rsid w:val="00A370A8"/>
    <w:rsid w:val="00A45CFE"/>
    <w:rsid w:val="00A5387D"/>
    <w:rsid w:val="00A65D5E"/>
    <w:rsid w:val="00A75A7F"/>
    <w:rsid w:val="00B25CE8"/>
    <w:rsid w:val="00B26682"/>
    <w:rsid w:val="00B872F4"/>
    <w:rsid w:val="00BB4CF3"/>
    <w:rsid w:val="00BC277F"/>
    <w:rsid w:val="00BD4753"/>
    <w:rsid w:val="00BD5CB1"/>
    <w:rsid w:val="00BE62EE"/>
    <w:rsid w:val="00C003BA"/>
    <w:rsid w:val="00C46878"/>
    <w:rsid w:val="00C5584A"/>
    <w:rsid w:val="00C960F1"/>
    <w:rsid w:val="00CB4A51"/>
    <w:rsid w:val="00CD4532"/>
    <w:rsid w:val="00CD47B0"/>
    <w:rsid w:val="00CE6104"/>
    <w:rsid w:val="00CE7918"/>
    <w:rsid w:val="00D00E50"/>
    <w:rsid w:val="00D16163"/>
    <w:rsid w:val="00D27C15"/>
    <w:rsid w:val="00DB30D1"/>
    <w:rsid w:val="00DB3FAD"/>
    <w:rsid w:val="00E4295E"/>
    <w:rsid w:val="00E570FC"/>
    <w:rsid w:val="00E61C09"/>
    <w:rsid w:val="00E677FE"/>
    <w:rsid w:val="00EA67BC"/>
    <w:rsid w:val="00EB3B58"/>
    <w:rsid w:val="00EB563B"/>
    <w:rsid w:val="00EC7359"/>
    <w:rsid w:val="00EE0CC7"/>
    <w:rsid w:val="00EE3054"/>
    <w:rsid w:val="00EE636D"/>
    <w:rsid w:val="00F00606"/>
    <w:rsid w:val="00F01256"/>
    <w:rsid w:val="00F62A1B"/>
    <w:rsid w:val="00F87835"/>
    <w:rsid w:val="00F97945"/>
    <w:rsid w:val="00FB3A9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1224C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4F433A"/>
  </w:style>
  <w:style w:type="paragraph" w:styleId="Kop1">
    <w:name w:val="heading 1"/>
    <w:basedOn w:val="Standaard"/>
    <w:link w:val="Kop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BB4CF3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B4CF3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Voettekst">
    <w:name w:val="footer"/>
    <w:basedOn w:val="Standaard"/>
    <w:link w:val="Voettekst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2462F3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BB4CF3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BB4CF3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346DE2"/>
    <w:rPr>
      <w:color w:val="808080"/>
    </w:rPr>
  </w:style>
  <w:style w:type="character" w:customStyle="1" w:styleId="Onopgelostemelding1">
    <w:name w:val="Onopgeloste melding1"/>
    <w:basedOn w:val="Standaardalinea-lettertype"/>
    <w:uiPriority w:val="99"/>
    <w:semiHidden/>
    <w:rsid w:val="00EA67BC"/>
    <w:rPr>
      <w:color w:val="605E5C"/>
      <w:shd w:val="clear" w:color="auto" w:fill="E1DFDD"/>
    </w:rPr>
  </w:style>
  <w:style w:type="paragraph" w:customStyle="1" w:styleId="Basisalinea">
    <w:name w:val="[Basisalinea]"/>
    <w:basedOn w:val="Standaard"/>
    <w:uiPriority w:val="99"/>
    <w:rsid w:val="001845E8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9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igenaar\AppData\Roaming\Microsoft\Templates\Vrijwilligers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E97C642DB994E29A576919DA74DE06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7AA14F-9CF6-47A7-9E75-2C2CB0029A33}"/>
      </w:docPartPr>
      <w:docPartBody>
        <w:p w:rsidR="00853A62" w:rsidRDefault="00A07F6F" w:rsidP="00A07F6F">
          <w:pPr>
            <w:pStyle w:val="9E97C642DB994E29A576919DA74DE06D31"/>
          </w:pPr>
          <w:r w:rsidRPr="001845E8">
            <w:rPr>
              <w:lang w:bidi="nl-NL"/>
            </w:rPr>
            <w:t>Voornamen</w:t>
          </w:r>
        </w:p>
      </w:docPartBody>
    </w:docPart>
    <w:docPart>
      <w:docPartPr>
        <w:name w:val="A4F03AB8782B4E9A97121E255E051A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646A4A1-5BCC-4274-9D38-C71475DE4631}"/>
      </w:docPartPr>
      <w:docPartBody>
        <w:p w:rsidR="00853A62" w:rsidRDefault="00A07F6F" w:rsidP="00A07F6F">
          <w:pPr>
            <w:pStyle w:val="A4F03AB8782B4E9A97121E255E051AC231"/>
          </w:pPr>
          <w:r w:rsidRPr="001845E8">
            <w:rPr>
              <w:lang w:bidi="nl-NL"/>
            </w:rPr>
            <w:t>Achternaam</w:t>
          </w:r>
        </w:p>
      </w:docPartBody>
    </w:docPart>
    <w:docPart>
      <w:docPartPr>
        <w:name w:val="C3B42745D1994B1786C52C98270383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688FB5-B305-49CB-AD11-BE4906E38792}"/>
      </w:docPartPr>
      <w:docPartBody>
        <w:p w:rsidR="00853A62" w:rsidRDefault="00A07F6F" w:rsidP="00A07F6F">
          <w:pPr>
            <w:pStyle w:val="C3B42745D1994B1786C52C98270383609"/>
          </w:pPr>
          <w:r w:rsidRPr="001845E8">
            <w:t>Voornamen</w:t>
          </w:r>
        </w:p>
      </w:docPartBody>
    </w:docPart>
    <w:docPart>
      <w:docPartPr>
        <w:name w:val="7BDCAB3602F040A7A13048BDD1CF31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3C4D005-C427-4B4A-BE3C-0FF20F6DAD96}"/>
      </w:docPartPr>
      <w:docPartBody>
        <w:p w:rsidR="00853A62" w:rsidRDefault="00A07F6F" w:rsidP="00A07F6F">
          <w:pPr>
            <w:pStyle w:val="7BDCAB3602F040A7A13048BDD1CF312331"/>
          </w:pPr>
          <w:r w:rsidRPr="001845E8">
            <w:rPr>
              <w:lang w:bidi="nl-NL"/>
            </w:rPr>
            <w:t>Achternaam</w:t>
          </w:r>
        </w:p>
      </w:docPartBody>
    </w:docPart>
    <w:docPart>
      <w:docPartPr>
        <w:name w:val="268C70CFA7924B4B8A4D9BE83DD7D9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B35229A-1FD3-43AA-967D-7E1326DE24A2}"/>
      </w:docPartPr>
      <w:docPartBody>
        <w:p w:rsidR="00853A62" w:rsidRDefault="00A07F6F" w:rsidP="00A07F6F">
          <w:pPr>
            <w:pStyle w:val="268C70CFA7924B4B8A4D9BE83DD7D9AB31"/>
          </w:pPr>
          <w:r w:rsidRPr="001845E8">
            <w:rPr>
              <w:lang w:bidi="nl-NL"/>
            </w:rPr>
            <w:t>Telefoon thuis</w:t>
          </w:r>
        </w:p>
      </w:docPartBody>
    </w:docPart>
    <w:docPart>
      <w:docPartPr>
        <w:name w:val="14F036680B694774B35155E25D4081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1678921-7CE6-43AE-BBD0-6C7B55027E8C}"/>
      </w:docPartPr>
      <w:docPartBody>
        <w:p w:rsidR="00853A62" w:rsidRDefault="00A07F6F" w:rsidP="00A07F6F">
          <w:pPr>
            <w:pStyle w:val="14F036680B694774B35155E25D40813631"/>
          </w:pPr>
          <w:r w:rsidRPr="001845E8">
            <w:rPr>
              <w:lang w:bidi="nl-NL"/>
            </w:rPr>
            <w:t>Mobiele telefoon</w:t>
          </w:r>
        </w:p>
      </w:docPartBody>
    </w:docPart>
    <w:docPart>
      <w:docPartPr>
        <w:name w:val="405AA3C1F213420DA15912E8FB0B48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1C10F5-57DE-4B1C-906B-E50612B5AB61}"/>
      </w:docPartPr>
      <w:docPartBody>
        <w:p w:rsidR="00853A62" w:rsidRDefault="00A07F6F" w:rsidP="00A07F6F">
          <w:pPr>
            <w:pStyle w:val="405AA3C1F213420DA15912E8FB0B48B131"/>
          </w:pPr>
          <w:r w:rsidRPr="001845E8">
            <w:rPr>
              <w:lang w:bidi="nl-NL"/>
            </w:rPr>
            <w:t>E-mail</w:t>
          </w:r>
        </w:p>
      </w:docPartBody>
    </w:docPart>
    <w:docPart>
      <w:docPartPr>
        <w:name w:val="4958BA103C7C462FA0FEBD617878542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93C775D-0B55-4005-9A4F-F00A8E799BF5}"/>
      </w:docPartPr>
      <w:docPartBody>
        <w:p w:rsidR="00853A62" w:rsidRDefault="00A07F6F" w:rsidP="00A07F6F">
          <w:pPr>
            <w:pStyle w:val="4958BA103C7C462FA0FEBD6178785429"/>
          </w:pPr>
          <w:r>
            <w:rPr>
              <w:rStyle w:val="Tekstvantijdelijkeaanduiding"/>
            </w:rPr>
            <w:t>Tekst voorkant kaart</w:t>
          </w:r>
          <w:r w:rsidRPr="0082138D">
            <w:rPr>
              <w:rStyle w:val="Tekstvantijdelijkeaanduiding"/>
            </w:rPr>
            <w:t>.</w:t>
          </w:r>
        </w:p>
      </w:docPartBody>
    </w:docPart>
    <w:docPart>
      <w:docPartPr>
        <w:name w:val="F16A327703C04A17A0878653F351E1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E8F544-A9D4-44FD-A4E1-7B72971FE751}"/>
      </w:docPartPr>
      <w:docPartBody>
        <w:p w:rsidR="00853A62" w:rsidRDefault="00A07F6F" w:rsidP="00A07F6F">
          <w:pPr>
            <w:pStyle w:val="F16A327703C04A17A0878653F351E11B22"/>
          </w:pPr>
          <w:r w:rsidRPr="001845E8">
            <w:rPr>
              <w:lang w:bidi="nl-NL"/>
            </w:rPr>
            <w:t>:Correspondentieadres:</w:t>
          </w:r>
        </w:p>
      </w:docPartBody>
    </w:docPart>
    <w:docPart>
      <w:docPartPr>
        <w:name w:val="6362F18294A74212953A19E3DAA1F1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B9B6A7-17FF-44D7-ABD9-955ED33BF608}"/>
      </w:docPartPr>
      <w:docPartBody>
        <w:p w:rsidR="00853A62" w:rsidRDefault="00A07F6F" w:rsidP="00A07F6F">
          <w:pPr>
            <w:pStyle w:val="6362F18294A74212953A19E3DAA1F1825"/>
          </w:pPr>
          <w:r w:rsidRPr="001845E8">
            <w:t>Naam van echtgenoot/ echtgenote of weduwe</w:t>
          </w:r>
        </w:p>
      </w:docPartBody>
    </w:docPart>
    <w:docPart>
      <w:docPartPr>
        <w:name w:val="E292FFCC12E44F57A343A546246859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4AB886-EA8B-49B4-B9F9-07D49E3F4AE8}"/>
      </w:docPartPr>
      <w:docPartBody>
        <w:p w:rsidR="00853A62" w:rsidRDefault="00A07F6F" w:rsidP="00A07F6F">
          <w:pPr>
            <w:pStyle w:val="E292FFCC12E44F57A343A546246859F921"/>
          </w:pPr>
          <w:r w:rsidRPr="001845E8">
            <w:rPr>
              <w:lang w:bidi="nl-NL"/>
            </w:rPr>
            <w:t>Namen kind 1(inclusief partner, kinderen en kleinkinderen</w:t>
          </w:r>
        </w:p>
      </w:docPartBody>
    </w:docPart>
    <w:docPart>
      <w:docPartPr>
        <w:name w:val="1C233F7018E24047A8893C9EB38622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8CA985-AEDD-40D7-833E-74D1925D9BE6}"/>
      </w:docPartPr>
      <w:docPartBody>
        <w:p w:rsidR="00853A62" w:rsidRDefault="00A07F6F" w:rsidP="00A07F6F">
          <w:pPr>
            <w:pStyle w:val="1C233F7018E24047A8893C9EB38622D221"/>
          </w:pPr>
          <w:r w:rsidRPr="001845E8">
            <w:rPr>
              <w:lang w:bidi="nl-NL"/>
            </w:rPr>
            <w:t>Namen kind 2(inclusief partner, kinderen en kleinkinderen</w:t>
          </w:r>
        </w:p>
      </w:docPartBody>
    </w:docPart>
    <w:docPart>
      <w:docPartPr>
        <w:name w:val="5ABE3179B8904E419D48024A75D8B0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04C78BC-D48D-4643-9715-615A48F60E60}"/>
      </w:docPartPr>
      <w:docPartBody>
        <w:p w:rsidR="00853A62" w:rsidRDefault="00A07F6F" w:rsidP="00A07F6F">
          <w:pPr>
            <w:pStyle w:val="5ABE3179B8904E419D48024A75D8B0D221"/>
          </w:pPr>
          <w:r w:rsidRPr="001845E8">
            <w:rPr>
              <w:lang w:bidi="nl-NL"/>
            </w:rPr>
            <w:t>Namen kind 3(inclusief partner, kinderen en kleinkinderen</w:t>
          </w:r>
        </w:p>
      </w:docPartBody>
    </w:docPart>
    <w:docPart>
      <w:docPartPr>
        <w:name w:val="8837E2AC577E4423ACFE40FCEE26CF1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06CB14-09F5-47DD-B83F-EDCF17F87088}"/>
      </w:docPartPr>
      <w:docPartBody>
        <w:p w:rsidR="00853A62" w:rsidRDefault="00A07F6F" w:rsidP="00A07F6F">
          <w:pPr>
            <w:pStyle w:val="8837E2AC577E4423ACFE40FCEE26CF1321"/>
          </w:pPr>
          <w:r w:rsidRPr="001845E8">
            <w:rPr>
              <w:lang w:bidi="nl-NL"/>
            </w:rPr>
            <w:t>A Namen kind 4(inclusief partner, kinderen en kleinkinderen:</w:t>
          </w:r>
        </w:p>
      </w:docPartBody>
    </w:docPart>
    <w:docPart>
      <w:docPartPr>
        <w:name w:val="4169E0582AC44C58B86308379E27E7D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49A808-F34C-49F6-A6E3-653E9EA22691}"/>
      </w:docPartPr>
      <w:docPartBody>
        <w:p w:rsidR="00853A62" w:rsidRDefault="00A07F6F" w:rsidP="00A07F6F">
          <w:pPr>
            <w:pStyle w:val="4169E0582AC44C58B86308379E27E7DA21"/>
          </w:pPr>
          <w:r w:rsidRPr="001845E8">
            <w:rPr>
              <w:lang w:bidi="nl-NL"/>
            </w:rPr>
            <w:t>Namen kind 1(inclusief partner, kinderen en kleinkinderen</w:t>
          </w:r>
        </w:p>
      </w:docPartBody>
    </w:docPart>
    <w:docPart>
      <w:docPartPr>
        <w:name w:val="0BA268BEADC84CD7AC9BBF9E6B7E62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4AA80D-9DF7-4004-8392-D7A5964C01A0}"/>
      </w:docPartPr>
      <w:docPartBody>
        <w:p w:rsidR="00853A62" w:rsidRDefault="00A07F6F" w:rsidP="00A07F6F">
          <w:pPr>
            <w:pStyle w:val="0BA268BEADC84CD7AC9BBF9E6B7E625120"/>
          </w:pPr>
          <w:r w:rsidRPr="001845E8">
            <w:t>Korte vragen over de opmaak van de kaart</w:t>
          </w:r>
          <w:r w:rsidRPr="001845E8">
            <w:rPr>
              <w:spacing w:val="-6"/>
              <w:lang w:bidi="nl-NL"/>
            </w:rPr>
            <w:t>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nionPro-Regular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Work Sans Regular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F6F"/>
    <w:rsid w:val="00106264"/>
    <w:rsid w:val="00223948"/>
    <w:rsid w:val="006338C3"/>
    <w:rsid w:val="007F61EE"/>
    <w:rsid w:val="00853A62"/>
    <w:rsid w:val="00A07F6F"/>
    <w:rsid w:val="00F80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A07F6F"/>
    <w:rPr>
      <w:color w:val="808080"/>
    </w:rPr>
  </w:style>
  <w:style w:type="paragraph" w:styleId="Voettekst">
    <w:name w:val="footer"/>
    <w:basedOn w:val="Standaard"/>
    <w:link w:val="VoettekstChar"/>
    <w:uiPriority w:val="99"/>
    <w:rsid w:val="00A07F6F"/>
    <w:pPr>
      <w:tabs>
        <w:tab w:val="center" w:pos="4680"/>
        <w:tab w:val="right" w:pos="9810"/>
      </w:tabs>
      <w:spacing w:after="0" w:line="240" w:lineRule="auto"/>
    </w:pPr>
    <w:rPr>
      <w:rFonts w:eastAsiaTheme="minorHAnsi"/>
      <w:sz w:val="18"/>
      <w:szCs w:val="24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A07F6F"/>
    <w:rPr>
      <w:rFonts w:eastAsiaTheme="minorHAnsi"/>
      <w:sz w:val="18"/>
      <w:szCs w:val="24"/>
      <w:lang w:eastAsia="en-US"/>
    </w:rPr>
  </w:style>
  <w:style w:type="paragraph" w:customStyle="1" w:styleId="C3B42745D1994B1786C52C98270383609">
    <w:name w:val="C3B42745D1994B1786C52C98270383609"/>
    <w:rsid w:val="00A07F6F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958BA103C7C462FA0FEBD6178785429">
    <w:name w:val="4958BA103C7C462FA0FEBD6178785429"/>
    <w:rsid w:val="00A07F6F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362F18294A74212953A19E3DAA1F1825">
    <w:name w:val="6362F18294A74212953A19E3DAA1F1825"/>
    <w:rsid w:val="00A07F6F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E97C642DB994E29A576919DA74DE06D31">
    <w:name w:val="9E97C642DB994E29A576919DA74DE06D31"/>
    <w:rsid w:val="00A07F6F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4F03AB8782B4E9A97121E255E051AC231">
    <w:name w:val="A4F03AB8782B4E9A97121E255E051AC231"/>
    <w:rsid w:val="00A07F6F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DCAB3602F040A7A13048BDD1CF312331">
    <w:name w:val="7BDCAB3602F040A7A13048BDD1CF312331"/>
    <w:rsid w:val="00A07F6F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68C70CFA7924B4B8A4D9BE83DD7D9AB31">
    <w:name w:val="268C70CFA7924B4B8A4D9BE83DD7D9AB31"/>
    <w:rsid w:val="00A07F6F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4F036680B694774B35155E25D40813631">
    <w:name w:val="14F036680B694774B35155E25D40813631"/>
    <w:rsid w:val="00A07F6F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05AA3C1F213420DA15912E8FB0B48B131">
    <w:name w:val="405AA3C1F213420DA15912E8FB0B48B131"/>
    <w:rsid w:val="00A07F6F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A268BEADC84CD7AC9BBF9E6B7E625120">
    <w:name w:val="0BA268BEADC84CD7AC9BBF9E6B7E625120"/>
    <w:rsid w:val="00A07F6F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16A327703C04A17A0878653F351E11B22">
    <w:name w:val="F16A327703C04A17A0878653F351E11B22"/>
    <w:rsid w:val="00A07F6F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92FFCC12E44F57A343A546246859F921">
    <w:name w:val="E292FFCC12E44F57A343A546246859F921"/>
    <w:rsid w:val="00A07F6F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C233F7018E24047A8893C9EB38622D221">
    <w:name w:val="1C233F7018E24047A8893C9EB38622D221"/>
    <w:rsid w:val="00A07F6F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ABE3179B8904E419D48024A75D8B0D221">
    <w:name w:val="5ABE3179B8904E419D48024A75D8B0D221"/>
    <w:rsid w:val="00A07F6F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837E2AC577E4423ACFE40FCEE26CF1321">
    <w:name w:val="8837E2AC577E4423ACFE40FCEE26CF1321"/>
    <w:rsid w:val="00A07F6F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169E0582AC44C58B86308379E27E7DA21">
    <w:name w:val="4169E0582AC44C58B86308379E27E7DA21"/>
    <w:rsid w:val="00A07F6F"/>
    <w:pPr>
      <w:spacing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Gestreepte ran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C:\Users\Eigenaar\AppData\Roaming\Microsoft\Templates\Vrijwilligersformulier.dotx</Template>
  <TotalTime>0</TotalTime>
  <Pages>3</Pages>
  <Words>342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2021-02-28T23:17:00Z</dcterms:created>
  <dcterms:modified xsi:type="dcterms:W3CDTF">2023-06-23T14:00:00Z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